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3ECAE" w14:textId="77777777" w:rsidR="006D0A96" w:rsidRDefault="006D0A96" w:rsidP="006D0A96">
      <w:pPr>
        <w:pStyle w:val="DocumentHeader2"/>
      </w:pPr>
    </w:p>
    <w:p w14:paraId="4BFBA0A8" w14:textId="2818DB90" w:rsidR="006D0A96" w:rsidRDefault="00E504E2" w:rsidP="006D0A96">
      <w:pPr>
        <w:pStyle w:val="DocumentHeader2"/>
      </w:pPr>
      <w:r>
        <w:t>Application Form</w:t>
      </w:r>
    </w:p>
    <w:p w14:paraId="0F4F37E2" w14:textId="6A85A5A2" w:rsidR="00F25F15" w:rsidRPr="006D0A96" w:rsidRDefault="00AE1516" w:rsidP="007C6100">
      <w:pPr>
        <w:pStyle w:val="DocumentTitle1"/>
        <w:pBdr>
          <w:bottom w:val="single" w:sz="4" w:space="1" w:color="013C52" w:themeColor="accent3"/>
        </w:pBdr>
      </w:pPr>
      <w:r>
        <w:t>Senior Business Development Specialist</w:t>
      </w:r>
    </w:p>
    <w:p w14:paraId="7D25FA25" w14:textId="77777777" w:rsidR="0027524F" w:rsidRPr="0027524F" w:rsidRDefault="0027524F" w:rsidP="00F25F15">
      <w:pPr>
        <w:pStyle w:val="ContentText"/>
        <w:rPr>
          <w:b/>
          <w:bCs/>
          <w:color w:val="808080" w:themeColor="background1" w:themeShade="80"/>
          <w:sz w:val="24"/>
        </w:rPr>
      </w:pPr>
    </w:p>
    <w:p w14:paraId="7029477E" w14:textId="77777777" w:rsidR="004C3F44" w:rsidRPr="004C3F44" w:rsidRDefault="004C3F44" w:rsidP="004C3F44">
      <w:pPr>
        <w:pStyle w:val="ContentText"/>
      </w:pPr>
    </w:p>
    <w:p w14:paraId="30B1586B" w14:textId="506A0C56" w:rsidR="00D50970" w:rsidRPr="00AB4039" w:rsidRDefault="004C3F44" w:rsidP="004C3F44">
      <w:pPr>
        <w:pStyle w:val="ContentText"/>
        <w:rPr>
          <w:i/>
          <w:iCs/>
          <w:color w:val="E04307" w:themeColor="accent1"/>
        </w:rPr>
      </w:pPr>
      <w:r w:rsidRPr="00AB4039">
        <w:rPr>
          <w:i/>
          <w:iCs/>
          <w:color w:val="E04307" w:themeColor="accent1"/>
        </w:rPr>
        <w:t xml:space="preserve">Thank you for your interest in </w:t>
      </w:r>
      <w:proofErr w:type="spellStart"/>
      <w:r w:rsidR="00320000" w:rsidRPr="00AB4039">
        <w:rPr>
          <w:i/>
          <w:iCs/>
          <w:color w:val="E04307" w:themeColor="accent1"/>
        </w:rPr>
        <w:t>Wasafiri</w:t>
      </w:r>
      <w:proofErr w:type="spellEnd"/>
      <w:r w:rsidR="00EE579E">
        <w:rPr>
          <w:i/>
          <w:iCs/>
          <w:color w:val="E04307" w:themeColor="accent1"/>
        </w:rPr>
        <w:t xml:space="preserve"> and our work!</w:t>
      </w:r>
      <w:r w:rsidR="00AE1516">
        <w:rPr>
          <w:i/>
          <w:iCs/>
          <w:color w:val="E04307" w:themeColor="accent1"/>
        </w:rPr>
        <w:t xml:space="preserve"> Please note that this role is the revised version of the recently published Business Development Manager.</w:t>
      </w:r>
    </w:p>
    <w:p w14:paraId="35E4E2B4" w14:textId="77777777" w:rsidR="00AB4039" w:rsidRDefault="00AB4039" w:rsidP="004C3F44">
      <w:pPr>
        <w:pStyle w:val="ContentText"/>
      </w:pPr>
    </w:p>
    <w:p w14:paraId="7AA89B7A" w14:textId="1F648954" w:rsidR="004C3F44" w:rsidRPr="004C3F44" w:rsidRDefault="00D50970" w:rsidP="004C3F44">
      <w:pPr>
        <w:pStyle w:val="ContentText"/>
      </w:pPr>
      <w:r>
        <w:t xml:space="preserve">Here’s what we require from you </w:t>
      </w:r>
      <w:proofErr w:type="gramStart"/>
      <w:r>
        <w:t xml:space="preserve">in order </w:t>
      </w:r>
      <w:r w:rsidR="00190D75">
        <w:t>for</w:t>
      </w:r>
      <w:proofErr w:type="gramEnd"/>
      <w:r w:rsidR="00190D75">
        <w:t xml:space="preserve"> us </w:t>
      </w:r>
      <w:r>
        <w:t>to consider your application for the role:</w:t>
      </w:r>
    </w:p>
    <w:p w14:paraId="316192BA" w14:textId="77777777" w:rsidR="004C3F44" w:rsidRPr="004C3F44" w:rsidRDefault="004C3F44" w:rsidP="004C3F44">
      <w:pPr>
        <w:pStyle w:val="ContentText"/>
      </w:pPr>
    </w:p>
    <w:p w14:paraId="0746C9B5" w14:textId="51679ABB" w:rsidR="004C3F44" w:rsidRPr="00D50970" w:rsidRDefault="006C3F6E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ompleted </w:t>
      </w:r>
      <w:r w:rsidR="0094322F">
        <w:rPr>
          <w:b/>
          <w:bCs/>
        </w:rPr>
        <w:t>a</w:t>
      </w:r>
      <w:r w:rsidR="004C3F44" w:rsidRPr="00D50970">
        <w:rPr>
          <w:b/>
          <w:bCs/>
        </w:rPr>
        <w:t xml:space="preserve">pplication </w:t>
      </w:r>
      <w:proofErr w:type="gramStart"/>
      <w:r w:rsidR="0094322F">
        <w:rPr>
          <w:b/>
          <w:bCs/>
        </w:rPr>
        <w:t>f</w:t>
      </w:r>
      <w:r w:rsidR="004C3F44" w:rsidRPr="00D50970">
        <w:rPr>
          <w:b/>
          <w:bCs/>
        </w:rPr>
        <w:t>orm</w:t>
      </w:r>
      <w:proofErr w:type="gramEnd"/>
    </w:p>
    <w:p w14:paraId="41B4D9F4" w14:textId="34AF8114" w:rsidR="004C3F44" w:rsidRPr="004C3F44" w:rsidRDefault="004C3F44" w:rsidP="006C3F6E">
      <w:pPr>
        <w:pStyle w:val="ContentText"/>
        <w:ind w:left="360"/>
      </w:pPr>
      <w:r w:rsidRPr="004C3F44">
        <w:t xml:space="preserve">Please complete the form </w:t>
      </w:r>
      <w:r w:rsidR="006C3F6E">
        <w:t xml:space="preserve">contained in the following section. This will help us </w:t>
      </w:r>
      <w:r w:rsidR="00F630DD">
        <w:t xml:space="preserve">get a better sense of our background, </w:t>
      </w:r>
      <w:proofErr w:type="gramStart"/>
      <w:r w:rsidR="00F630DD">
        <w:t>skills</w:t>
      </w:r>
      <w:proofErr w:type="gramEnd"/>
      <w:r w:rsidR="00F630DD">
        <w:t xml:space="preserve"> and experience as they relate to the position.</w:t>
      </w:r>
      <w:r w:rsidR="006C3F6E">
        <w:t xml:space="preserve"> </w:t>
      </w:r>
    </w:p>
    <w:p w14:paraId="521A3E21" w14:textId="77777777" w:rsidR="004C3F44" w:rsidRPr="004C3F44" w:rsidRDefault="004C3F44" w:rsidP="004C3F44">
      <w:pPr>
        <w:pStyle w:val="ContentText"/>
      </w:pPr>
    </w:p>
    <w:p w14:paraId="53CE65AF" w14:textId="70E9D458" w:rsidR="004C3F44" w:rsidRPr="00D50970" w:rsidRDefault="00F630DD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urriculum </w:t>
      </w:r>
      <w:r w:rsidR="0094322F">
        <w:rPr>
          <w:b/>
          <w:bCs/>
        </w:rPr>
        <w:t>v</w:t>
      </w:r>
      <w:r w:rsidR="004C3F44" w:rsidRPr="00D50970">
        <w:rPr>
          <w:b/>
          <w:bCs/>
        </w:rPr>
        <w:t>itae</w:t>
      </w:r>
    </w:p>
    <w:p w14:paraId="31E49592" w14:textId="5893127F" w:rsidR="00F4013E" w:rsidRDefault="00F4013E" w:rsidP="00F630DD">
      <w:pPr>
        <w:pStyle w:val="ContentText"/>
        <w:ind w:left="360"/>
      </w:pPr>
      <w:r>
        <w:t>Please take note of the following:</w:t>
      </w:r>
    </w:p>
    <w:p w14:paraId="562B0917" w14:textId="1AA393D8" w:rsidR="00EE579E" w:rsidRDefault="00F4013E" w:rsidP="00AB4039">
      <w:pPr>
        <w:pStyle w:val="WasafiriNewBullet1"/>
      </w:pPr>
      <w:r w:rsidRPr="00AB4039">
        <w:t>We’d really appreciate it if your CV is</w:t>
      </w:r>
      <w:r w:rsidR="004C3F44" w:rsidRPr="00AB4039">
        <w:t xml:space="preserve"> no longer than 3 pages</w:t>
      </w:r>
      <w:r w:rsidRPr="00AB4039">
        <w:t xml:space="preserve"> in total; please note that we won</w:t>
      </w:r>
      <w:r w:rsidR="00190D75">
        <w:t>’</w:t>
      </w:r>
      <w:r w:rsidRPr="00AB4039">
        <w:t xml:space="preserve">t be </w:t>
      </w:r>
      <w:proofErr w:type="gramStart"/>
      <w:r w:rsidRPr="00AB4039">
        <w:t xml:space="preserve">in a </w:t>
      </w:r>
      <w:r w:rsidR="00EE579E">
        <w:t>position</w:t>
      </w:r>
      <w:proofErr w:type="gramEnd"/>
      <w:r w:rsidR="00EE579E">
        <w:t xml:space="preserve"> to accept CVs that are more than 3 pages.</w:t>
      </w:r>
    </w:p>
    <w:p w14:paraId="301FC16B" w14:textId="7E9F75BD" w:rsidR="004C3F44" w:rsidRPr="00AB4039" w:rsidRDefault="00EE579E" w:rsidP="00AB4039">
      <w:pPr>
        <w:pStyle w:val="WasafiriNewBullet1"/>
      </w:pPr>
      <w:r>
        <w:t>As a minimum, p</w:t>
      </w:r>
      <w:r w:rsidR="004C3F44" w:rsidRPr="00AB4039">
        <w:t xml:space="preserve">lease ensure your CV </w:t>
      </w:r>
      <w:r>
        <w:t xml:space="preserve">addresses the following aspects of your experience and </w:t>
      </w:r>
      <w:proofErr w:type="gramStart"/>
      <w:r>
        <w:t>background;</w:t>
      </w:r>
      <w:proofErr w:type="gramEnd"/>
    </w:p>
    <w:p w14:paraId="4D4BED5A" w14:textId="27E3ADBA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ducation</w:t>
      </w:r>
      <w:r>
        <w:t>al</w:t>
      </w:r>
      <w:r w:rsidR="004C3F44" w:rsidRPr="00AB4039">
        <w:t xml:space="preserve"> background</w:t>
      </w:r>
    </w:p>
    <w:p w14:paraId="74DD7A79" w14:textId="3634CEB1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mployment history</w:t>
      </w:r>
    </w:p>
    <w:p w14:paraId="6FB0598F" w14:textId="722C970B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The c</w:t>
      </w:r>
      <w:r w:rsidR="004C3F44" w:rsidRPr="00AB4039">
        <w:t xml:space="preserve">ountries </w:t>
      </w:r>
      <w:r>
        <w:t xml:space="preserve">you’ve </w:t>
      </w:r>
      <w:r w:rsidR="004C3F44" w:rsidRPr="00AB4039">
        <w:t>worked in</w:t>
      </w:r>
    </w:p>
    <w:p w14:paraId="5B68A87A" w14:textId="37026D54" w:rsidR="004C3F44" w:rsidRPr="004C3F44" w:rsidRDefault="001912B4" w:rsidP="00EE579E">
      <w:pPr>
        <w:pStyle w:val="WasafiriNewBullet1"/>
        <w:numPr>
          <w:ilvl w:val="1"/>
          <w:numId w:val="32"/>
        </w:numPr>
      </w:pPr>
      <w:r>
        <w:t>The k</w:t>
      </w:r>
      <w:r w:rsidR="004C3F44" w:rsidRPr="00AB4039">
        <w:t>ey skills</w:t>
      </w:r>
      <w:r>
        <w:t xml:space="preserve"> you bring</w:t>
      </w:r>
    </w:p>
    <w:p w14:paraId="59142EF4" w14:textId="77777777" w:rsidR="004C3F44" w:rsidRPr="004C3F44" w:rsidRDefault="004C3F44" w:rsidP="004C3F44">
      <w:pPr>
        <w:pStyle w:val="ContentText"/>
      </w:pPr>
    </w:p>
    <w:p w14:paraId="765A3049" w14:textId="3C4C919D" w:rsidR="004C3F44" w:rsidRPr="001912B4" w:rsidRDefault="001912B4" w:rsidP="00D50970">
      <w:pPr>
        <w:pStyle w:val="Numbered1"/>
        <w:rPr>
          <w:b/>
          <w:bCs/>
        </w:rPr>
      </w:pPr>
      <w:r w:rsidRPr="001912B4">
        <w:rPr>
          <w:b/>
          <w:bCs/>
        </w:rPr>
        <w:t xml:space="preserve">Three </w:t>
      </w:r>
      <w:r w:rsidR="0094322F">
        <w:rPr>
          <w:b/>
          <w:bCs/>
        </w:rPr>
        <w:t>p</w:t>
      </w:r>
      <w:r w:rsidR="004C3F44" w:rsidRPr="001912B4">
        <w:rPr>
          <w:b/>
          <w:bCs/>
        </w:rPr>
        <w:t xml:space="preserve">rofessional </w:t>
      </w:r>
      <w:r w:rsidR="0094322F">
        <w:rPr>
          <w:b/>
          <w:bCs/>
        </w:rPr>
        <w:t>r</w:t>
      </w:r>
      <w:r w:rsidR="004C3F44" w:rsidRPr="001912B4">
        <w:rPr>
          <w:b/>
          <w:bCs/>
        </w:rPr>
        <w:t xml:space="preserve">eferences </w:t>
      </w:r>
    </w:p>
    <w:p w14:paraId="7CFB6510" w14:textId="05F013B2" w:rsidR="004C3F44" w:rsidRPr="004C3F44" w:rsidRDefault="001912B4" w:rsidP="001912B4">
      <w:pPr>
        <w:pStyle w:val="ContentText"/>
        <w:ind w:left="360"/>
      </w:pPr>
      <w:r>
        <w:t>Please</w:t>
      </w:r>
      <w:r w:rsidR="004C3F44" w:rsidRPr="004C3F44">
        <w:t xml:space="preserve"> provide the details of three professional references in the form below. We will only contact them with your permission</w:t>
      </w:r>
      <w:r>
        <w:t>, and they will be invaluable to help us get to know you better.</w:t>
      </w:r>
    </w:p>
    <w:p w14:paraId="53612374" w14:textId="77777777" w:rsidR="004C3F44" w:rsidRPr="004C3F44" w:rsidRDefault="004C3F44" w:rsidP="004C3F44">
      <w:pPr>
        <w:pStyle w:val="ContentText"/>
      </w:pPr>
    </w:p>
    <w:p w14:paraId="03B5FEE1" w14:textId="6492BBCF" w:rsidR="00DB7847" w:rsidRDefault="00DB7847" w:rsidP="004C3F44">
      <w:pPr>
        <w:pStyle w:val="ContentText"/>
        <w:rPr>
          <w:b/>
        </w:rPr>
      </w:pPr>
      <w:r>
        <w:rPr>
          <w:b/>
        </w:rPr>
        <w:t xml:space="preserve">A couple of final notes </w:t>
      </w:r>
    </w:p>
    <w:p w14:paraId="3CB51CBC" w14:textId="5EAB7E0A" w:rsidR="004C3F44" w:rsidRPr="00DB7847" w:rsidRDefault="004C3F44" w:rsidP="00DB7847">
      <w:pPr>
        <w:pStyle w:val="WasafiriNewBullet1"/>
        <w:rPr>
          <w:b/>
        </w:rPr>
      </w:pPr>
      <w:r w:rsidRPr="004C3F44">
        <w:t xml:space="preserve">We </w:t>
      </w:r>
      <w:r w:rsidR="00DB7847" w:rsidRPr="00CF775F">
        <w:rPr>
          <w:u w:val="single"/>
        </w:rPr>
        <w:t xml:space="preserve">don’t </w:t>
      </w:r>
      <w:r w:rsidRPr="004C3F44">
        <w:t xml:space="preserve">require </w:t>
      </w:r>
      <w:r w:rsidR="00FA0609">
        <w:t>you to write a</w:t>
      </w:r>
      <w:r w:rsidRPr="004C3F44">
        <w:t xml:space="preserve"> separate cover letter</w:t>
      </w:r>
    </w:p>
    <w:p w14:paraId="5D2B9441" w14:textId="11F91828" w:rsidR="00DB7847" w:rsidRPr="00FA0609" w:rsidRDefault="00DB7847" w:rsidP="00DB7847">
      <w:pPr>
        <w:pStyle w:val="WasafiriNewBullet1"/>
        <w:rPr>
          <w:b/>
        </w:rPr>
      </w:pPr>
      <w:r>
        <w:t xml:space="preserve">At this stage we </w:t>
      </w:r>
      <w:r w:rsidRPr="00CF775F">
        <w:rPr>
          <w:u w:val="single"/>
        </w:rPr>
        <w:t>won</w:t>
      </w:r>
      <w:r w:rsidR="00FA0609" w:rsidRPr="00CF775F">
        <w:rPr>
          <w:u w:val="single"/>
        </w:rPr>
        <w:t>’</w:t>
      </w:r>
      <w:r w:rsidRPr="00CF775F">
        <w:rPr>
          <w:u w:val="single"/>
        </w:rPr>
        <w:t>t need any samples</w:t>
      </w:r>
      <w:r>
        <w:t xml:space="preserve"> of your work</w:t>
      </w:r>
    </w:p>
    <w:p w14:paraId="1C207027" w14:textId="48C6FC8B" w:rsidR="00FA0609" w:rsidRPr="00DB7847" w:rsidRDefault="00FA0609" w:rsidP="00DB7847">
      <w:pPr>
        <w:pStyle w:val="WasafiriNewBullet1"/>
        <w:rPr>
          <w:b/>
        </w:rPr>
      </w:pPr>
      <w:r>
        <w:t>Forgive us if we are delayed in responding to your application</w:t>
      </w:r>
      <w:r w:rsidR="00190D75">
        <w:t xml:space="preserve"> – </w:t>
      </w:r>
      <w:r w:rsidR="00890A53">
        <w:t xml:space="preserve">we expect to receive quite a large number of </w:t>
      </w:r>
      <w:proofErr w:type="gramStart"/>
      <w:r w:rsidR="00890A53">
        <w:t>applications</w:t>
      </w:r>
      <w:r w:rsidR="00CF775F">
        <w:t>, and</w:t>
      </w:r>
      <w:proofErr w:type="gramEnd"/>
      <w:r w:rsidR="00CF775F">
        <w:t xml:space="preserve"> want to ensure we undertake this process with quality!</w:t>
      </w:r>
    </w:p>
    <w:p w14:paraId="0B1C3A3B" w14:textId="1ED0F2EF" w:rsidR="004C3F44" w:rsidRDefault="004C3F44" w:rsidP="004C3F44">
      <w:pPr>
        <w:pStyle w:val="ContentText"/>
      </w:pPr>
    </w:p>
    <w:p w14:paraId="51048B12" w14:textId="77777777" w:rsidR="00890A53" w:rsidRPr="004C3F44" w:rsidRDefault="00890A53" w:rsidP="004C3F44">
      <w:pPr>
        <w:pStyle w:val="ContentText"/>
      </w:pPr>
    </w:p>
    <w:p w14:paraId="52A1F65B" w14:textId="77777777" w:rsidR="00520CC5" w:rsidRPr="004C3F44" w:rsidRDefault="00520CC5" w:rsidP="00890A53">
      <w:pPr>
        <w:pStyle w:val="Header1"/>
        <w:numPr>
          <w:ilvl w:val="0"/>
          <w:numId w:val="0"/>
        </w:numPr>
      </w:pPr>
      <w:r>
        <w:t>Application Form</w:t>
      </w:r>
    </w:p>
    <w:p w14:paraId="2A74DA00" w14:textId="77777777" w:rsidR="00520CC5" w:rsidRPr="004C3F44" w:rsidRDefault="00520CC5" w:rsidP="00520CC5">
      <w:pPr>
        <w:pStyle w:val="ContentText"/>
      </w:pPr>
    </w:p>
    <w:p w14:paraId="5FDBFCC7" w14:textId="6F8C2021" w:rsidR="00520CC5" w:rsidRPr="004C3F44" w:rsidRDefault="001370A4" w:rsidP="00520CC5">
      <w:pPr>
        <w:pStyle w:val="Header3"/>
      </w:pPr>
      <w:r>
        <w:t xml:space="preserve">Before you start; a couple of points </w:t>
      </w:r>
      <w:r w:rsidR="0094322F">
        <w:t>to consider</w:t>
      </w:r>
    </w:p>
    <w:p w14:paraId="157D42C6" w14:textId="317A3E64" w:rsidR="00520CC5" w:rsidRPr="004C3F44" w:rsidRDefault="001370A4" w:rsidP="00890A53">
      <w:pPr>
        <w:pStyle w:val="Numbered1"/>
        <w:numPr>
          <w:ilvl w:val="0"/>
          <w:numId w:val="33"/>
        </w:numPr>
      </w:pPr>
      <w:r w:rsidRPr="0094322F">
        <w:rPr>
          <w:u w:val="single"/>
        </w:rPr>
        <w:t xml:space="preserve">Please adhere </w:t>
      </w:r>
      <w:r w:rsidR="00520CC5" w:rsidRPr="0094322F">
        <w:rPr>
          <w:u w:val="single"/>
        </w:rPr>
        <w:t>to the word and page limits.</w:t>
      </w:r>
      <w:r w:rsidR="00520CC5" w:rsidRPr="004C3F44">
        <w:t xml:space="preserve"> </w:t>
      </w:r>
      <w:r>
        <w:t xml:space="preserve">This will make your and our lives easier! </w:t>
      </w:r>
    </w:p>
    <w:p w14:paraId="01776FAA" w14:textId="77777777" w:rsidR="00520CC5" w:rsidRPr="004C3F44" w:rsidRDefault="00520CC5" w:rsidP="00520CC5">
      <w:pPr>
        <w:pStyle w:val="ContentText"/>
      </w:pPr>
    </w:p>
    <w:p w14:paraId="5E03760B" w14:textId="33A56142" w:rsidR="00520CC5" w:rsidRPr="004C3F44" w:rsidRDefault="001370A4" w:rsidP="00520CC5">
      <w:pPr>
        <w:pStyle w:val="Numbered1"/>
      </w:pPr>
      <w:r w:rsidRPr="0094322F">
        <w:rPr>
          <w:u w:val="single"/>
        </w:rPr>
        <w:t xml:space="preserve">Please </w:t>
      </w:r>
      <w:r w:rsidR="0094322F" w:rsidRPr="0094322F">
        <w:rPr>
          <w:u w:val="single"/>
        </w:rPr>
        <w:t>respond with qualit</w:t>
      </w:r>
      <w:r w:rsidR="0094322F">
        <w:rPr>
          <w:u w:val="single"/>
        </w:rPr>
        <w:t>y.</w:t>
      </w:r>
      <w:r w:rsidR="0094322F">
        <w:t xml:space="preserve"> We really value the</w:t>
      </w:r>
      <w:r w:rsidR="00520CC5" w:rsidRPr="004C3F44">
        <w:t xml:space="preserve"> quality of your written work</w:t>
      </w:r>
      <w:r w:rsidR="0094322F">
        <w:t>;</w:t>
      </w:r>
      <w:r w:rsidR="00520CC5" w:rsidRPr="004C3F44">
        <w:t xml:space="preserve"> </w:t>
      </w:r>
      <w:r w:rsidR="0094322F">
        <w:t>w</w:t>
      </w:r>
      <w:r w:rsidR="00520CC5" w:rsidRPr="004C3F44">
        <w:t>e value well-structured content that makes a point clearly and succinctly.</w:t>
      </w:r>
      <w:r w:rsidRPr="004C3F44">
        <w:t xml:space="preserve"> </w:t>
      </w:r>
      <w:r>
        <w:t>B</w:t>
      </w:r>
      <w:r w:rsidRPr="004C3F44">
        <w:t xml:space="preserve">ullet points are </w:t>
      </w:r>
      <w:r>
        <w:t>appreciated!</w:t>
      </w:r>
      <w:r w:rsidRPr="004C3F44">
        <w:t>!</w:t>
      </w:r>
    </w:p>
    <w:p w14:paraId="7CCD6D8B" w14:textId="77777777" w:rsidR="004C3F44" w:rsidRDefault="004C3F44">
      <w:r>
        <w:br w:type="page"/>
      </w:r>
    </w:p>
    <w:p w14:paraId="5143BB21" w14:textId="77777777" w:rsidR="004C3F44" w:rsidRPr="004C3F44" w:rsidRDefault="004C3F44" w:rsidP="004C3F44">
      <w:pPr>
        <w:pStyle w:val="ContentText"/>
      </w:pPr>
    </w:p>
    <w:p w14:paraId="2E6ECCBD" w14:textId="05AEEB69" w:rsidR="004C3F44" w:rsidRPr="004C3F44" w:rsidRDefault="004C3F44" w:rsidP="004C3F44">
      <w:pPr>
        <w:pStyle w:val="ContentText"/>
      </w:pPr>
    </w:p>
    <w:tbl>
      <w:tblPr>
        <w:tblStyle w:val="TableGrid"/>
        <w:tblW w:w="9498" w:type="dxa"/>
        <w:tblInd w:w="-289" w:type="dxa"/>
        <w:tblBorders>
          <w:top w:val="single" w:sz="4" w:space="0" w:color="013C52" w:themeColor="accent3"/>
          <w:left w:val="single" w:sz="4" w:space="0" w:color="013C52" w:themeColor="accent3"/>
          <w:bottom w:val="single" w:sz="4" w:space="0" w:color="013C52" w:themeColor="accent3"/>
          <w:right w:val="single" w:sz="4" w:space="0" w:color="013C52" w:themeColor="accent3"/>
          <w:insideH w:val="single" w:sz="4" w:space="0" w:color="013C52" w:themeColor="accent3"/>
          <w:insideV w:val="single" w:sz="4" w:space="0" w:color="013C52" w:themeColor="accent3"/>
        </w:tblBorders>
        <w:tblLook w:val="04A0" w:firstRow="1" w:lastRow="0" w:firstColumn="1" w:lastColumn="0" w:noHBand="0" w:noVBand="1"/>
      </w:tblPr>
      <w:tblGrid>
        <w:gridCol w:w="3125"/>
        <w:gridCol w:w="3186"/>
        <w:gridCol w:w="3187"/>
      </w:tblGrid>
      <w:tr w:rsidR="004C3F44" w:rsidRPr="0094322F" w14:paraId="069C9D33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6BB129C7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PERSONAL DETAILS</w:t>
            </w:r>
          </w:p>
        </w:tc>
      </w:tr>
      <w:tr w:rsidR="004C3F44" w:rsidRPr="004C3F44" w14:paraId="14F2EBDE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41476234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Name:</w:t>
            </w:r>
          </w:p>
        </w:tc>
        <w:tc>
          <w:tcPr>
            <w:tcW w:w="6373" w:type="dxa"/>
            <w:gridSpan w:val="2"/>
          </w:tcPr>
          <w:p w14:paraId="4FDBF18F" w14:textId="6B703D0F" w:rsid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12A311EA" w14:textId="0D534DCA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16354056" w14:textId="77777777" w:rsidTr="0094322F">
        <w:trPr>
          <w:trHeight w:val="485"/>
        </w:trPr>
        <w:tc>
          <w:tcPr>
            <w:tcW w:w="3125" w:type="dxa"/>
            <w:shd w:val="clear" w:color="auto" w:fill="F2F2F2" w:themeFill="background1" w:themeFillShade="F2"/>
          </w:tcPr>
          <w:p w14:paraId="464F5D6B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Email:</w:t>
            </w:r>
          </w:p>
        </w:tc>
        <w:tc>
          <w:tcPr>
            <w:tcW w:w="6373" w:type="dxa"/>
            <w:gridSpan w:val="2"/>
          </w:tcPr>
          <w:p w14:paraId="711F370B" w14:textId="22C8652F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D6D53D0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75671824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13F1DAC4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Base:</w:t>
            </w:r>
          </w:p>
          <w:p w14:paraId="40625B88" w14:textId="77777777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</w:tcPr>
          <w:p w14:paraId="185E5171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59E763D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5C90FA5F" w14:textId="4D6C2B8B" w:rsidR="004C3F44" w:rsidRPr="004C3F44" w:rsidRDefault="004C3F44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Job Title &amp; Organisation:</w:t>
            </w:r>
          </w:p>
        </w:tc>
        <w:tc>
          <w:tcPr>
            <w:tcW w:w="6373" w:type="dxa"/>
            <w:gridSpan w:val="2"/>
          </w:tcPr>
          <w:p w14:paraId="40E1E86D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085E69" w:rsidRPr="004C3F44" w14:paraId="10B0EBC0" w14:textId="77777777" w:rsidTr="0094322F">
        <w:tc>
          <w:tcPr>
            <w:tcW w:w="3125" w:type="dxa"/>
            <w:shd w:val="clear" w:color="auto" w:fill="F2F2F2" w:themeFill="background1" w:themeFillShade="F2"/>
          </w:tcPr>
          <w:p w14:paraId="0974C8E0" w14:textId="77777777" w:rsidR="00085E69" w:rsidRDefault="00085E69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Linked </w:t>
            </w:r>
            <w:proofErr w:type="gramStart"/>
            <w:r>
              <w:rPr>
                <w:rFonts w:ascii="Helvetica Neue" w:hAnsi="Helvetica Neue"/>
                <w:b/>
              </w:rPr>
              <w:t>In</w:t>
            </w:r>
            <w:proofErr w:type="gramEnd"/>
            <w:r>
              <w:rPr>
                <w:rFonts w:ascii="Helvetica Neue" w:hAnsi="Helvetica Neue"/>
                <w:b/>
              </w:rPr>
              <w:t xml:space="preserve"> Profile:</w:t>
            </w:r>
          </w:p>
          <w:p w14:paraId="17B4B656" w14:textId="2008B782" w:rsidR="00085E69" w:rsidRPr="004C3F44" w:rsidRDefault="00085E69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</w:tcPr>
          <w:p w14:paraId="0AC3B2D9" w14:textId="77777777" w:rsidR="00085E69" w:rsidRPr="004C3F44" w:rsidRDefault="00085E69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AA1BB2F" w14:textId="77777777" w:rsidTr="0094322F">
        <w:tc>
          <w:tcPr>
            <w:tcW w:w="3125" w:type="dxa"/>
            <w:vMerge w:val="restart"/>
            <w:shd w:val="clear" w:color="auto" w:fill="F2F2F2" w:themeFill="background1" w:themeFillShade="F2"/>
          </w:tcPr>
          <w:p w14:paraId="34C31496" w14:textId="38618D6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Technology expertise:</w:t>
            </w:r>
          </w:p>
          <w:p w14:paraId="21EA8802" w14:textId="0FFAE62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(Please number 1-5)</w:t>
            </w:r>
          </w:p>
          <w:p w14:paraId="5285148D" w14:textId="7532B127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C9501E1" w14:textId="612C7F5C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Word:</w:t>
            </w:r>
          </w:p>
        </w:tc>
        <w:tc>
          <w:tcPr>
            <w:tcW w:w="3187" w:type="dxa"/>
          </w:tcPr>
          <w:p w14:paraId="56725131" w14:textId="5AC3FF75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6B0D17DE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12C3A249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76357959" w14:textId="566408CE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Excel:</w:t>
            </w:r>
          </w:p>
        </w:tc>
        <w:tc>
          <w:tcPr>
            <w:tcW w:w="3187" w:type="dxa"/>
          </w:tcPr>
          <w:p w14:paraId="7C7D3953" w14:textId="37D75426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4247703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79759688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F1CE48E" w14:textId="53A1A2BB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proofErr w:type="spellStart"/>
            <w:r>
              <w:rPr>
                <w:rFonts w:ascii="Helvetica Neue" w:hAnsi="Helvetica Neue"/>
              </w:rPr>
              <w:t>Powerpoint</w:t>
            </w:r>
            <w:proofErr w:type="spellEnd"/>
            <w:r>
              <w:rPr>
                <w:rFonts w:ascii="Helvetica Neue" w:hAnsi="Helvetica Neue"/>
              </w:rPr>
              <w:t>:</w:t>
            </w:r>
          </w:p>
        </w:tc>
        <w:tc>
          <w:tcPr>
            <w:tcW w:w="3187" w:type="dxa"/>
          </w:tcPr>
          <w:p w14:paraId="0278ECE3" w14:textId="43448CB8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8A3470F" w14:textId="77777777" w:rsidTr="0094322F">
        <w:tc>
          <w:tcPr>
            <w:tcW w:w="3125" w:type="dxa"/>
            <w:vMerge/>
            <w:shd w:val="clear" w:color="auto" w:fill="F2F2F2" w:themeFill="background1" w:themeFillShade="F2"/>
          </w:tcPr>
          <w:p w14:paraId="79906803" w14:textId="77777777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33F32C9B" w14:textId="4A5B5605" w:rsidR="002C276C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Other:</w:t>
            </w:r>
          </w:p>
        </w:tc>
        <w:tc>
          <w:tcPr>
            <w:tcW w:w="3187" w:type="dxa"/>
          </w:tcPr>
          <w:p w14:paraId="13031758" w14:textId="3A6802EA" w:rsidR="002C276C" w:rsidRPr="004C3F44" w:rsidRDefault="002C276C" w:rsidP="0091110F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2202D40F" w14:textId="77777777" w:rsidTr="00F77761">
        <w:trPr>
          <w:trHeight w:val="377"/>
        </w:trPr>
        <w:tc>
          <w:tcPr>
            <w:tcW w:w="9498" w:type="dxa"/>
            <w:gridSpan w:val="3"/>
            <w:shd w:val="clear" w:color="auto" w:fill="013C52" w:themeFill="accent3"/>
          </w:tcPr>
          <w:p w14:paraId="37CF2D1F" w14:textId="22299D26" w:rsidR="00245BD8" w:rsidRPr="0094322F" w:rsidRDefault="00245BD8" w:rsidP="00F77761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CULTURE &amp; WASAFIRI SPIRIT</w:t>
            </w: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45BD8" w:rsidRPr="004C3F44" w14:paraId="668D73B0" w14:textId="77777777" w:rsidTr="00F77761">
        <w:trPr>
          <w:trHeight w:val="833"/>
        </w:trPr>
        <w:tc>
          <w:tcPr>
            <w:tcW w:w="9498" w:type="dxa"/>
            <w:gridSpan w:val="3"/>
          </w:tcPr>
          <w:p w14:paraId="618DF619" w14:textId="3C47C192" w:rsidR="00245BD8" w:rsidRPr="00287152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8F5F02">
              <w:rPr>
                <w:rFonts w:ascii="Helvetica Neue" w:hAnsi="Helvetica Neue"/>
                <w:b/>
                <w:bCs/>
              </w:rPr>
              <w:t xml:space="preserve">Experience working </w:t>
            </w:r>
            <w:r>
              <w:rPr>
                <w:rFonts w:ascii="Helvetica Neue" w:hAnsi="Helvetica Neue"/>
                <w:b/>
                <w:bCs/>
              </w:rPr>
              <w:t xml:space="preserve">within a purpose-driven </w:t>
            </w:r>
            <w:r w:rsidR="00E9566A">
              <w:rPr>
                <w:rFonts w:ascii="Helvetica Neue" w:hAnsi="Helvetica Neue"/>
                <w:b/>
                <w:bCs/>
              </w:rPr>
              <w:t>start-up environment.</w:t>
            </w:r>
            <w:r>
              <w:rPr>
                <w:rFonts w:ascii="Helvetica Neue" w:hAnsi="Helvetica Neue"/>
                <w:b/>
                <w:bCs/>
              </w:rPr>
              <w:t xml:space="preserve"> </w:t>
            </w:r>
            <w:r w:rsidR="00E9566A">
              <w:rPr>
                <w:rFonts w:ascii="Helvetica Neue" w:hAnsi="Helvetica Neue"/>
                <w:i/>
                <w:iCs/>
              </w:rPr>
              <w:t xml:space="preserve">We are a small, close-knit team driven by a shared ambition to </w:t>
            </w:r>
            <w:r w:rsidR="003A3F0C">
              <w:rPr>
                <w:rFonts w:ascii="Helvetica Neue" w:hAnsi="Helvetica Neue"/>
                <w:i/>
                <w:iCs/>
              </w:rPr>
              <w:t>increase our impact on complex global challenges such as poverty and conflict.</w:t>
            </w:r>
            <w:r w:rsidR="00713D06">
              <w:rPr>
                <w:rFonts w:ascii="Helvetica Neue" w:hAnsi="Helvetica Neue"/>
                <w:i/>
                <w:iCs/>
              </w:rPr>
              <w:t xml:space="preserve"> </w:t>
            </w:r>
            <w:r w:rsidR="00D458E5">
              <w:rPr>
                <w:rFonts w:ascii="Helvetica Neue" w:hAnsi="Helvetica Neue"/>
                <w:i/>
                <w:iCs/>
              </w:rPr>
              <w:t xml:space="preserve">What are the attributes </w:t>
            </w:r>
            <w:r w:rsidR="00C11D3B">
              <w:rPr>
                <w:rFonts w:ascii="Helvetica Neue" w:hAnsi="Helvetica Neue"/>
                <w:i/>
                <w:iCs/>
              </w:rPr>
              <w:t xml:space="preserve">do </w:t>
            </w:r>
            <w:r w:rsidR="00D458E5">
              <w:rPr>
                <w:rFonts w:ascii="Helvetica Neue" w:hAnsi="Helvetica Neue"/>
                <w:i/>
                <w:iCs/>
              </w:rPr>
              <w:t xml:space="preserve">you feel it takes to work and contribute effectively </w:t>
            </w:r>
            <w:proofErr w:type="gramStart"/>
            <w:r w:rsidR="00D458E5">
              <w:rPr>
                <w:rFonts w:ascii="Helvetica Neue" w:hAnsi="Helvetica Neue"/>
                <w:i/>
                <w:iCs/>
              </w:rPr>
              <w:t>in</w:t>
            </w:r>
            <w:proofErr w:type="gramEnd"/>
            <w:r w:rsidR="00D458E5">
              <w:rPr>
                <w:rFonts w:ascii="Helvetica Neue" w:hAnsi="Helvetica Neue"/>
                <w:i/>
                <w:iCs/>
              </w:rPr>
              <w:t xml:space="preserve"> such an environment?</w:t>
            </w:r>
            <w:r w:rsidR="00BB449D">
              <w:rPr>
                <w:rFonts w:ascii="Helvetica Neue" w:hAnsi="Helvetica Neue"/>
                <w:i/>
                <w:iCs/>
              </w:rPr>
              <w:t xml:space="preserve"> How will you bring these into the role?</w:t>
            </w:r>
          </w:p>
          <w:p w14:paraId="1E271532" w14:textId="77777777" w:rsidR="00245BD8" w:rsidRPr="00287152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287152">
              <w:rPr>
                <w:rFonts w:ascii="Helvetica Neue" w:hAnsi="Helvetica Neue"/>
                <w:i/>
                <w:iCs/>
              </w:rPr>
              <w:t>(Max 150 words)</w:t>
            </w:r>
          </w:p>
          <w:p w14:paraId="5C64D928" w14:textId="77777777" w:rsidR="00245BD8" w:rsidRPr="002C276C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23EBC400" w14:textId="77777777" w:rsidR="00245BD8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26CB0021" w14:textId="77777777" w:rsidR="00245BD8" w:rsidRPr="002C276C" w:rsidRDefault="00245BD8" w:rsidP="00F77761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Xxx</w:t>
            </w:r>
            <w:proofErr w:type="spellEnd"/>
          </w:p>
          <w:p w14:paraId="54D0BA71" w14:textId="77777777" w:rsidR="00245BD8" w:rsidRPr="004C3F44" w:rsidRDefault="00245BD8" w:rsidP="00F77761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3EE03CC7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674E38A7" w14:textId="5679DF06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OPPORTUNITY IDENTIFICATION &amp; PIPELINE MANAGEMENT</w:t>
            </w:r>
          </w:p>
        </w:tc>
      </w:tr>
      <w:tr w:rsidR="00245BD8" w:rsidRPr="004C3F44" w14:paraId="7F3E0006" w14:textId="77777777" w:rsidTr="0094322F">
        <w:trPr>
          <w:trHeight w:val="953"/>
        </w:trPr>
        <w:tc>
          <w:tcPr>
            <w:tcW w:w="9498" w:type="dxa"/>
            <w:gridSpan w:val="3"/>
          </w:tcPr>
          <w:p w14:paraId="24EB9C4D" w14:textId="799EDDF6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b/>
              </w:rPr>
              <w:t>Opportunity identification</w:t>
            </w:r>
            <w:r w:rsidRPr="004C3F44">
              <w:rPr>
                <w:rFonts w:ascii="Helvetica Neue" w:hAnsi="Helvetica Neue"/>
                <w:b/>
              </w:rPr>
              <w:t xml:space="preserve"> </w:t>
            </w:r>
            <w:r w:rsidRPr="004C3F44">
              <w:rPr>
                <w:rFonts w:ascii="Helvetica Neue" w:hAnsi="Helvetica Neue"/>
              </w:rPr>
              <w:t xml:space="preserve">– </w:t>
            </w:r>
            <w:r w:rsidRPr="004C3F44">
              <w:rPr>
                <w:rFonts w:ascii="Helvetica Neue" w:hAnsi="Helvetica Neue"/>
                <w:i/>
              </w:rPr>
              <w:t xml:space="preserve">In the role, you will </w:t>
            </w:r>
            <w:r>
              <w:rPr>
                <w:rFonts w:ascii="Helvetica Neue" w:hAnsi="Helvetica Neue"/>
                <w:i/>
              </w:rPr>
              <w:t>play a key role in identifying new tenders and commercial opportunities as they come out.</w:t>
            </w:r>
            <w:r w:rsidRPr="004C3F44">
              <w:rPr>
                <w:rFonts w:ascii="Helvetica Neue" w:hAnsi="Helvetica Neue"/>
                <w:i/>
              </w:rPr>
              <w:t xml:space="preserve"> </w:t>
            </w:r>
            <w:r>
              <w:rPr>
                <w:rFonts w:ascii="Helvetica Neue" w:hAnsi="Helvetica Neue"/>
                <w:i/>
              </w:rPr>
              <w:t>What are some of the most important processes / mechanisms / approaches you would use for spotting new opportunities?</w:t>
            </w:r>
            <w:r w:rsidRPr="004C3F44">
              <w:rPr>
                <w:rFonts w:ascii="Helvetica Neue" w:hAnsi="Helvetica Neue"/>
                <w:i/>
              </w:rPr>
              <w:t xml:space="preserve"> </w:t>
            </w:r>
          </w:p>
          <w:p w14:paraId="3B887D87" w14:textId="29B1CBFE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004C3F44">
              <w:rPr>
                <w:rFonts w:ascii="Helvetica Neue" w:hAnsi="Helvetica Neue"/>
                <w:i/>
              </w:rPr>
              <w:t>(Max 150 Words)</w:t>
            </w:r>
          </w:p>
          <w:p w14:paraId="7E4478B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E61DAE3" w14:textId="67958B7D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6F153511" w14:textId="258DDF3C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</w:t>
            </w:r>
            <w:proofErr w:type="spellEnd"/>
          </w:p>
          <w:p w14:paraId="008EBEE5" w14:textId="529E6408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45BD8" w:rsidRPr="0094322F" w14:paraId="6C219C69" w14:textId="77777777" w:rsidTr="00147937">
        <w:tc>
          <w:tcPr>
            <w:tcW w:w="9498" w:type="dxa"/>
            <w:gridSpan w:val="3"/>
            <w:shd w:val="clear" w:color="auto" w:fill="013C52" w:themeFill="accent3"/>
          </w:tcPr>
          <w:p w14:paraId="5C84C25F" w14:textId="230C58A6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BID COORDINATION &amp; PROPOSAL DEVELOPMENT </w:t>
            </w:r>
          </w:p>
        </w:tc>
      </w:tr>
      <w:tr w:rsidR="00245BD8" w:rsidRPr="004C3F44" w14:paraId="430F27C8" w14:textId="77777777" w:rsidTr="00147937">
        <w:trPr>
          <w:trHeight w:val="188"/>
        </w:trPr>
        <w:tc>
          <w:tcPr>
            <w:tcW w:w="9498" w:type="dxa"/>
            <w:gridSpan w:val="3"/>
          </w:tcPr>
          <w:p w14:paraId="70A69D52" w14:textId="4C90DCA0" w:rsidR="00245BD8" w:rsidRPr="008C174E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t>B</w:t>
            </w:r>
            <w:r w:rsidR="00B00CFC">
              <w:rPr>
                <w:rFonts w:ascii="Helvetica Neue" w:hAnsi="Helvetica Neue"/>
                <w:b/>
              </w:rPr>
              <w:t>i</w:t>
            </w:r>
            <w:r>
              <w:rPr>
                <w:rFonts w:ascii="Helvetica Neue" w:hAnsi="Helvetica Neue"/>
                <w:b/>
              </w:rPr>
              <w:t>d Coordination –</w:t>
            </w:r>
            <w:r w:rsidRPr="004C3F44">
              <w:rPr>
                <w:rFonts w:ascii="Helvetica Neue" w:hAnsi="Helvetica Neue"/>
                <w:b/>
              </w:rPr>
              <w:t xml:space="preserve"> 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The </w:t>
            </w:r>
            <w:r w:rsidR="00AE1516">
              <w:rPr>
                <w:rFonts w:ascii="Helvetica Neue" w:hAnsi="Helvetica Neue"/>
                <w:bCs/>
                <w:i/>
                <w:iCs/>
              </w:rPr>
              <w:t>Senior BD Specialist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 will coordinate a range of proposal development processes, </w:t>
            </w:r>
            <w:proofErr w:type="gramStart"/>
            <w:r w:rsidRPr="008C174E">
              <w:rPr>
                <w:rFonts w:ascii="Helvetica Neue" w:hAnsi="Helvetica Neue"/>
                <w:bCs/>
                <w:i/>
                <w:iCs/>
              </w:rPr>
              <w:t>Please</w:t>
            </w:r>
            <w:proofErr w:type="gramEnd"/>
            <w:r w:rsidRPr="008C174E">
              <w:rPr>
                <w:rFonts w:ascii="Helvetica Neue" w:hAnsi="Helvetica Neue"/>
                <w:bCs/>
                <w:i/>
                <w:iCs/>
              </w:rPr>
              <w:t xml:space="preserve"> provide 2-3 examples of successful proposals you have been involved in. Ensure you indicate your role, the financial scale, the technical focus of the proposal</w:t>
            </w:r>
            <w:r>
              <w:rPr>
                <w:rFonts w:ascii="Helvetica Neue" w:hAnsi="Helvetica Neue"/>
                <w:bCs/>
                <w:i/>
                <w:iCs/>
              </w:rPr>
              <w:t xml:space="preserve"> and highlight any specific challenges in the preparation of the bid.</w:t>
            </w:r>
          </w:p>
          <w:p w14:paraId="6DE55673" w14:textId="1DE2B550" w:rsidR="00245BD8" w:rsidRPr="008C174E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8C174E">
              <w:rPr>
                <w:rFonts w:ascii="Helvetica Neue" w:hAnsi="Helvetica Neue"/>
                <w:bCs/>
                <w:i/>
                <w:iCs/>
              </w:rPr>
              <w:t xml:space="preserve">(Max </w:t>
            </w:r>
            <w:r w:rsidR="00394C44">
              <w:rPr>
                <w:rFonts w:ascii="Helvetica Neue" w:hAnsi="Helvetica Neue"/>
                <w:bCs/>
                <w:i/>
                <w:iCs/>
              </w:rPr>
              <w:t>150</w:t>
            </w:r>
            <w:r w:rsidRPr="008C174E">
              <w:rPr>
                <w:rFonts w:ascii="Helvetica Neue" w:hAnsi="Helvetica Neue"/>
                <w:bCs/>
                <w:i/>
                <w:iCs/>
              </w:rPr>
              <w:t xml:space="preserve"> words)</w:t>
            </w:r>
          </w:p>
          <w:p w14:paraId="47668079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25B7654" w14:textId="77777777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49D73C39" w14:textId="77777777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</w:t>
            </w:r>
            <w:proofErr w:type="spellEnd"/>
          </w:p>
          <w:p w14:paraId="612E2A07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4C3F44" w14:paraId="749C5417" w14:textId="77777777" w:rsidTr="0094322F">
        <w:trPr>
          <w:trHeight w:val="188"/>
        </w:trPr>
        <w:tc>
          <w:tcPr>
            <w:tcW w:w="9498" w:type="dxa"/>
            <w:gridSpan w:val="3"/>
          </w:tcPr>
          <w:p w14:paraId="72A0D3FE" w14:textId="6666C651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t>Proposal Development</w:t>
            </w:r>
            <w:r w:rsidRPr="004C3F44">
              <w:rPr>
                <w:rFonts w:ascii="Helvetica Neue" w:hAnsi="Helvetica Neue"/>
                <w:b/>
              </w:rPr>
              <w:t xml:space="preserve"> -</w:t>
            </w:r>
            <w:r>
              <w:rPr>
                <w:rFonts w:ascii="Helvetica Neue" w:hAnsi="Helvetica Neue"/>
                <w:b/>
              </w:rPr>
              <w:t xml:space="preserve"> </w:t>
            </w:r>
            <w:r w:rsidRPr="0035017C">
              <w:rPr>
                <w:rFonts w:ascii="Helvetica Neue" w:hAnsi="Helvetica Neue"/>
                <w:bCs/>
                <w:i/>
                <w:iCs/>
              </w:rPr>
              <w:t xml:space="preserve">We expect the </w:t>
            </w:r>
            <w:r w:rsidR="00AE1516">
              <w:rPr>
                <w:rFonts w:ascii="Helvetica Neue" w:hAnsi="Helvetica Neue"/>
                <w:bCs/>
                <w:i/>
                <w:iCs/>
              </w:rPr>
              <w:t>Senior BD Specialist</w:t>
            </w:r>
            <w:r w:rsidR="00AE1516" w:rsidRPr="008C174E">
              <w:rPr>
                <w:rFonts w:ascii="Helvetica Neue" w:hAnsi="Helvetica Neue"/>
                <w:bCs/>
                <w:i/>
                <w:iCs/>
              </w:rPr>
              <w:t xml:space="preserve"> </w:t>
            </w:r>
            <w:r>
              <w:rPr>
                <w:rFonts w:ascii="Helvetica Neue" w:hAnsi="Helvetica Neue"/>
                <w:bCs/>
                <w:i/>
                <w:iCs/>
              </w:rPr>
              <w:t>to</w:t>
            </w:r>
            <w:r w:rsidRPr="0035017C">
              <w:rPr>
                <w:rFonts w:ascii="Helvetica Neue" w:hAnsi="Helvetica Neue"/>
                <w:bCs/>
                <w:i/>
                <w:iCs/>
              </w:rPr>
              <w:t xml:space="preserve"> be intimately involved in the design of </w:t>
            </w:r>
            <w:r>
              <w:rPr>
                <w:rFonts w:ascii="Helvetica Neue" w:hAnsi="Helvetica Neue"/>
                <w:bCs/>
                <w:i/>
                <w:iCs/>
              </w:rPr>
              <w:t xml:space="preserve">proposals, working with our portfolio and technical leads. This could include recruiting </w:t>
            </w:r>
            <w:r w:rsidRPr="0035017C">
              <w:rPr>
                <w:rFonts w:ascii="Helvetica Neue" w:hAnsi="Helvetica Neue"/>
                <w:bCs/>
                <w:i/>
                <w:iCs/>
              </w:rPr>
              <w:t>the project team</w:t>
            </w:r>
            <w:r w:rsidRPr="008C174E">
              <w:rPr>
                <w:rFonts w:ascii="Helvetica Neue" w:hAnsi="Helvetica Neue"/>
                <w:bCs/>
                <w:i/>
                <w:iCs/>
              </w:rPr>
              <w:t>, drafting of the budget and workplan</w:t>
            </w:r>
            <w:r>
              <w:rPr>
                <w:rFonts w:ascii="Helvetica Neue" w:hAnsi="Helvetica Neue"/>
                <w:bCs/>
                <w:i/>
                <w:iCs/>
              </w:rPr>
              <w:t xml:space="preserve">, engaging with consortium partners, packaging the bid </w:t>
            </w:r>
            <w:r>
              <w:rPr>
                <w:rFonts w:ascii="Helvetica Neue" w:hAnsi="Helvetica Neue"/>
                <w:bCs/>
                <w:i/>
                <w:iCs/>
              </w:rPr>
              <w:lastRenderedPageBreak/>
              <w:t>documentation. Please tell us which aspects of proposal development you are most experienced and familiar with.</w:t>
            </w:r>
          </w:p>
          <w:p w14:paraId="619A27EE" w14:textId="3409E951" w:rsidR="00245BD8" w:rsidRPr="0035017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i/>
              </w:rPr>
              <w:t xml:space="preserve">(Max </w:t>
            </w:r>
            <w:r w:rsidR="00394C44">
              <w:rPr>
                <w:rFonts w:ascii="Helvetica Neue" w:hAnsi="Helvetica Neue"/>
                <w:i/>
              </w:rPr>
              <w:t>150</w:t>
            </w:r>
            <w:r>
              <w:rPr>
                <w:rFonts w:ascii="Helvetica Neue" w:hAnsi="Helvetica Neue"/>
                <w:i/>
              </w:rPr>
              <w:t xml:space="preserve"> words)</w:t>
            </w:r>
          </w:p>
          <w:p w14:paraId="39CAC54D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FB805F6" w14:textId="445A2190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50C67C16" w14:textId="4DFCF4C9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</w:t>
            </w:r>
            <w:proofErr w:type="spellEnd"/>
          </w:p>
          <w:p w14:paraId="1A3EC1C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94322F" w14:paraId="0628795B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2C52F908" w14:textId="77777777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lastRenderedPageBreak/>
              <w:t>OTHER</w:t>
            </w:r>
          </w:p>
        </w:tc>
      </w:tr>
      <w:tr w:rsidR="00245BD8" w:rsidRPr="004C3F44" w14:paraId="763AA1C3" w14:textId="77777777" w:rsidTr="0094322F">
        <w:trPr>
          <w:trHeight w:val="188"/>
        </w:trPr>
        <w:tc>
          <w:tcPr>
            <w:tcW w:w="9498" w:type="dxa"/>
            <w:gridSpan w:val="3"/>
          </w:tcPr>
          <w:p w14:paraId="59C45C8B" w14:textId="2ADF4F63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b/>
              </w:rPr>
              <w:t>Are there any other</w:t>
            </w:r>
            <w:r w:rsidRPr="004C3F44">
              <w:rPr>
                <w:rFonts w:ascii="Helvetica Neue" w:hAnsi="Helvetica Neue"/>
                <w:b/>
              </w:rPr>
              <w:t xml:space="preserve"> details</w:t>
            </w:r>
            <w:r>
              <w:rPr>
                <w:rFonts w:ascii="Helvetica Neue" w:hAnsi="Helvetica Neue"/>
                <w:b/>
              </w:rPr>
              <w:t xml:space="preserve"> we should know</w:t>
            </w:r>
            <w:r w:rsidRPr="004C3F44">
              <w:rPr>
                <w:rFonts w:ascii="Helvetica Neue" w:hAnsi="Helvetica Neue"/>
                <w:b/>
              </w:rPr>
              <w:t xml:space="preserve"> – </w:t>
            </w:r>
            <w:r w:rsidRPr="004C3F44">
              <w:rPr>
                <w:rFonts w:ascii="Helvetica Neue" w:hAnsi="Helvetica Neue"/>
                <w:i/>
              </w:rPr>
              <w:t>Please add any further information you feel may be helpful in assessing your application. (Max 2</w:t>
            </w:r>
            <w:r w:rsidR="00394C44">
              <w:rPr>
                <w:rFonts w:ascii="Helvetica Neue" w:hAnsi="Helvetica Neue"/>
                <w:i/>
              </w:rPr>
              <w:t>0</w:t>
            </w:r>
            <w:r w:rsidRPr="004C3F44">
              <w:rPr>
                <w:rFonts w:ascii="Helvetica Neue" w:hAnsi="Helvetica Neue"/>
                <w:i/>
              </w:rPr>
              <w:t>0 words)</w:t>
            </w:r>
          </w:p>
          <w:p w14:paraId="5D1F1B15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0363EFCA" w14:textId="0186DD0B" w:rsidR="00245BD8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2DDAB1D5" w14:textId="241B49F8" w:rsidR="00245BD8" w:rsidRPr="002C276C" w:rsidRDefault="00245BD8" w:rsidP="00245BD8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</w:t>
            </w:r>
            <w:proofErr w:type="spellEnd"/>
          </w:p>
          <w:p w14:paraId="0EBFFC31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245BD8" w:rsidRPr="0094322F" w14:paraId="7AFFA776" w14:textId="77777777" w:rsidTr="0094322F">
        <w:tc>
          <w:tcPr>
            <w:tcW w:w="9498" w:type="dxa"/>
            <w:gridSpan w:val="3"/>
            <w:shd w:val="clear" w:color="auto" w:fill="013C52" w:themeFill="accent3"/>
          </w:tcPr>
          <w:p w14:paraId="425CBE5C" w14:textId="442102DF" w:rsidR="00245BD8" w:rsidRPr="0094322F" w:rsidRDefault="00245BD8" w:rsidP="00245BD8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PROFESSIONAL REFERENCES x 3</w:t>
            </w:r>
          </w:p>
        </w:tc>
      </w:tr>
      <w:tr w:rsidR="00245BD8" w:rsidRPr="004C3F44" w14:paraId="2263B4B9" w14:textId="77777777" w:rsidTr="0094322F">
        <w:trPr>
          <w:trHeight w:val="188"/>
        </w:trPr>
        <w:tc>
          <w:tcPr>
            <w:tcW w:w="9498" w:type="dxa"/>
            <w:gridSpan w:val="3"/>
          </w:tcPr>
          <w:p w14:paraId="3CC8441E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Please list Name, Title, Organisation, Email, Telephone:</w:t>
            </w:r>
          </w:p>
          <w:p w14:paraId="69E9FC40" w14:textId="77777777" w:rsidR="00245BD8" w:rsidRPr="004C3F44" w:rsidRDefault="00245BD8" w:rsidP="00245BD8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  <w:p w14:paraId="410C5CB2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78CB6C8A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6DDC842D" w14:textId="77777777" w:rsidR="00245BD8" w:rsidRDefault="00245BD8" w:rsidP="00245BD8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39F90C90" w14:textId="11726D6C" w:rsidR="00245BD8" w:rsidRPr="002C276C" w:rsidRDefault="00245BD8" w:rsidP="00245BD8">
            <w:pPr>
              <w:pStyle w:val="Numbered1"/>
              <w:numPr>
                <w:ilvl w:val="0"/>
                <w:numId w:val="0"/>
              </w:numPr>
              <w:ind w:left="720"/>
            </w:pPr>
          </w:p>
        </w:tc>
      </w:tr>
    </w:tbl>
    <w:p w14:paraId="6618F0D3" w14:textId="77777777" w:rsidR="004C3F44" w:rsidRPr="004C3F44" w:rsidRDefault="004C3F44" w:rsidP="004C3F44">
      <w:pPr>
        <w:pStyle w:val="WasafiriNewContentText"/>
        <w:rPr>
          <w:rFonts w:ascii="Helvetica Neue" w:hAnsi="Helvetica Neue"/>
        </w:rPr>
      </w:pPr>
    </w:p>
    <w:p w14:paraId="1821131B" w14:textId="24FF46F7" w:rsidR="00AC6BDC" w:rsidRPr="00394C44" w:rsidRDefault="00912F8C" w:rsidP="00F25F15">
      <w:pPr>
        <w:pStyle w:val="ContentText"/>
        <w:rPr>
          <w:i/>
          <w:iCs/>
          <w:color w:val="E04307" w:themeColor="accent1"/>
        </w:rPr>
      </w:pPr>
      <w:r w:rsidRPr="00394C44">
        <w:rPr>
          <w:i/>
          <w:iCs/>
          <w:color w:val="E04307" w:themeColor="accent1"/>
        </w:rPr>
        <w:t xml:space="preserve">Finally – </w:t>
      </w:r>
      <w:r w:rsidR="00AC6BDC" w:rsidRPr="00394C44">
        <w:rPr>
          <w:i/>
          <w:iCs/>
          <w:color w:val="E04307" w:themeColor="accent1"/>
        </w:rPr>
        <w:t xml:space="preserve">a big </w:t>
      </w:r>
      <w:r w:rsidRPr="00394C44">
        <w:rPr>
          <w:i/>
          <w:iCs/>
          <w:color w:val="E04307" w:themeColor="accent1"/>
        </w:rPr>
        <w:t xml:space="preserve">thank you! </w:t>
      </w:r>
    </w:p>
    <w:p w14:paraId="65DBC3C3" w14:textId="53C71943" w:rsidR="004C3F44" w:rsidRDefault="00912F8C" w:rsidP="00F25F15">
      <w:pPr>
        <w:pStyle w:val="ContentText"/>
      </w:pPr>
      <w:r>
        <w:t>We really appreciate the time and effort you’ve taken to complete this application</w:t>
      </w:r>
      <w:r w:rsidR="00AC6BDC">
        <w:t>. It’ll give us a great insight into your suitability for the role, so; good luck and we will be in touch soon!</w:t>
      </w:r>
    </w:p>
    <w:p w14:paraId="0B175746" w14:textId="197BD2BA" w:rsidR="00357765" w:rsidRDefault="00357765">
      <w:r>
        <w:br w:type="page"/>
      </w:r>
    </w:p>
    <w:tbl>
      <w:tblPr>
        <w:tblStyle w:val="TableGrid"/>
        <w:tblpPr w:leftFromText="180" w:rightFromText="180" w:vertAnchor="text" w:horzAnchor="margin" w:tblpY="30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7590"/>
      </w:tblGrid>
      <w:tr w:rsidR="00320000" w14:paraId="417C7B8D" w14:textId="77777777" w:rsidTr="00320000">
        <w:tc>
          <w:tcPr>
            <w:tcW w:w="1557" w:type="dxa"/>
          </w:tcPr>
          <w:p w14:paraId="3572BD4C" w14:textId="77777777" w:rsidR="00320000" w:rsidRDefault="00320000" w:rsidP="00320000">
            <w:r>
              <w:rPr>
                <w:noProof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7EF0DD52" wp14:editId="796785CD">
                  <wp:simplePos x="0" y="0"/>
                  <wp:positionH relativeFrom="column">
                    <wp:posOffset>428820</wp:posOffset>
                  </wp:positionH>
                  <wp:positionV relativeFrom="paragraph">
                    <wp:posOffset>0</wp:posOffset>
                  </wp:positionV>
                  <wp:extent cx="382270" cy="609600"/>
                  <wp:effectExtent l="0" t="0" r="0" b="0"/>
                  <wp:wrapSquare wrapText="bothSides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14:paraId="0DD4E94D" w14:textId="77777777" w:rsidR="00320000" w:rsidRPr="0074529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Dock, </w:t>
            </w:r>
            <w:proofErr w:type="spellStart"/>
            <w:r w:rsidRPr="0074529D">
              <w:rPr>
                <w:sz w:val="20"/>
                <w:szCs w:val="20"/>
              </w:rPr>
              <w:t>Wilbury</w:t>
            </w:r>
            <w:proofErr w:type="spellEnd"/>
            <w:r w:rsidRPr="0074529D">
              <w:rPr>
                <w:sz w:val="20"/>
                <w:szCs w:val="20"/>
              </w:rPr>
              <w:t xml:space="preserve"> Villas, Brighton, BN3 6AH, United Kingdom </w:t>
            </w:r>
            <w:r w:rsidRPr="0074529D">
              <w:rPr>
                <w:bCs/>
                <w:color w:val="F15830"/>
                <w:sz w:val="20"/>
                <w:szCs w:val="20"/>
              </w:rPr>
              <w:t>Europe</w:t>
            </w:r>
          </w:p>
          <w:p w14:paraId="3C06D689" w14:textId="77777777" w:rsidR="00320000" w:rsidRDefault="00320000" w:rsidP="00320000">
            <w:pPr>
              <w:spacing w:after="120"/>
              <w:rPr>
                <w:bCs/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Collider, 1 Haywood St., Asheville, NC 28801, USA </w:t>
            </w:r>
            <w:r w:rsidRPr="0074529D">
              <w:rPr>
                <w:bCs/>
                <w:color w:val="F15830"/>
                <w:sz w:val="20"/>
                <w:szCs w:val="20"/>
              </w:rPr>
              <w:t>North America</w:t>
            </w:r>
          </w:p>
          <w:p w14:paraId="6D611C02" w14:textId="77777777" w:rsidR="00320000" w:rsidRPr="00544BE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Ikigai House, General Mathenge Drive, Spring Valley, Nairobi, Kenya </w:t>
            </w:r>
            <w:r w:rsidRPr="0074529D">
              <w:rPr>
                <w:bCs/>
                <w:color w:val="F15830"/>
                <w:sz w:val="20"/>
                <w:szCs w:val="20"/>
              </w:rPr>
              <w:t>Africa</w:t>
            </w:r>
          </w:p>
        </w:tc>
      </w:tr>
      <w:tr w:rsidR="00320000" w14:paraId="003B5322" w14:textId="77777777" w:rsidTr="00320000">
        <w:tc>
          <w:tcPr>
            <w:tcW w:w="9147" w:type="dxa"/>
            <w:gridSpan w:val="2"/>
          </w:tcPr>
          <w:p w14:paraId="5F9CAFC1" w14:textId="77777777" w:rsidR="00320000" w:rsidRDefault="00320000" w:rsidP="00320000">
            <w:pPr>
              <w:jc w:val="center"/>
              <w:rPr>
                <w:color w:val="E04307" w:themeColor="accent1"/>
                <w:sz w:val="18"/>
                <w:szCs w:val="18"/>
              </w:rPr>
            </w:pPr>
            <w:r w:rsidRPr="00310771">
              <w:rPr>
                <w:sz w:val="18"/>
                <w:szCs w:val="18"/>
              </w:rPr>
              <w:t xml:space="preserve">We are committed to ethical and environmental best practice. For further information, please see </w:t>
            </w:r>
            <w:hyperlink r:id="rId12" w:history="1">
              <w:r w:rsidRPr="00310771">
                <w:rPr>
                  <w:color w:val="E04307" w:themeColor="accent1"/>
                  <w:sz w:val="18"/>
                  <w:szCs w:val="18"/>
                </w:rPr>
                <w:t>here</w:t>
              </w:r>
            </w:hyperlink>
            <w:r w:rsidRPr="00310771">
              <w:rPr>
                <w:color w:val="E04307" w:themeColor="accent1"/>
                <w:sz w:val="18"/>
                <w:szCs w:val="18"/>
              </w:rPr>
              <w:t>.</w:t>
            </w:r>
          </w:p>
          <w:p w14:paraId="190F6FA9" w14:textId="77777777" w:rsidR="00320000" w:rsidRPr="00544BED" w:rsidRDefault="00320000" w:rsidP="00320000">
            <w:pPr>
              <w:jc w:val="center"/>
              <w:rPr>
                <w:sz w:val="18"/>
                <w:szCs w:val="18"/>
              </w:rPr>
            </w:pPr>
            <w:r w:rsidRPr="00310771">
              <w:rPr>
                <w:sz w:val="18"/>
                <w:szCs w:val="18"/>
                <w:lang w:val="en-US"/>
              </w:rPr>
              <w:t xml:space="preserve">enquiry@wasafirihub.com </w:t>
            </w:r>
            <w:r w:rsidRPr="00310771">
              <w:rPr>
                <w:color w:val="F15830"/>
                <w:sz w:val="18"/>
                <w:szCs w:val="18"/>
                <w:lang w:val="en-US"/>
              </w:rPr>
              <w:t>| www.wasafirihub.com</w:t>
            </w:r>
          </w:p>
        </w:tc>
      </w:tr>
    </w:tbl>
    <w:p w14:paraId="3E4FE92F" w14:textId="0DD9262D" w:rsidR="00357765" w:rsidRDefault="00230A23" w:rsidP="00F25F15">
      <w:pPr>
        <w:pStyle w:val="ContentText"/>
      </w:pPr>
      <w:r>
        <w:rPr>
          <w:rFonts w:eastAsiaTheme="majorEastAsia" w:cstheme="majorBidi"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A51F4" wp14:editId="399EFE6F">
                <wp:simplePos x="0" y="0"/>
                <wp:positionH relativeFrom="column">
                  <wp:posOffset>-917207</wp:posOffset>
                </wp:positionH>
                <wp:positionV relativeFrom="page">
                  <wp:posOffset>-35459</wp:posOffset>
                </wp:positionV>
                <wp:extent cx="7635240" cy="2413635"/>
                <wp:effectExtent l="12700" t="12700" r="1016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2413635"/>
                          <a:chOff x="-8160" y="0"/>
                          <a:chExt cx="7636375" cy="2413910"/>
                        </a:xfrm>
                      </wpg:grpSpPr>
                      <pic:pic xmlns:pic="http://schemas.openxmlformats.org/drawingml/2006/picture">
                        <pic:nvPicPr>
                          <pic:cNvPr id="16" name="officeArt objec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512" y="1938930"/>
                            <a:ext cx="1795145" cy="474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-8160" y="0"/>
                            <a:ext cx="7636375" cy="1725846"/>
                            <a:chOff x="-8160" y="0"/>
                            <a:chExt cx="7636375" cy="1725846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-8160" y="0"/>
                              <a:ext cx="7636375" cy="1725846"/>
                              <a:chOff x="-6217" y="260061"/>
                              <a:chExt cx="7636375" cy="1725982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6217" y="260061"/>
                                <a:ext cx="7636375" cy="1725982"/>
                                <a:chOff x="-6217" y="217096"/>
                                <a:chExt cx="7636692" cy="1726409"/>
                              </a:xfrm>
                            </wpg:grpSpPr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0509" y="285569"/>
                                  <a:ext cx="7528409" cy="1657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-6217" y="217096"/>
                                  <a:ext cx="7636692" cy="1429235"/>
                                  <a:chOff x="2282959" y="0"/>
                                  <a:chExt cx="6869296" cy="1285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/>
                                  <a:srcRect l="10229" b="43678"/>
                                  <a:stretch/>
                                </pic:blipFill>
                                <pic:spPr>
                                  <a:xfrm>
                                    <a:off x="4576299" y="0"/>
                                    <a:ext cx="2294253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2282959" y="0"/>
                                    <a:ext cx="6869296" cy="1285875"/>
                                    <a:chOff x="2282959" y="0"/>
                                    <a:chExt cx="6869296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Content Placeholder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43" t="1504" r="867" b="12688"/>
                                    <a:stretch/>
                                  </pic:blipFill>
                                  <pic:spPr>
                                    <a:xfrm>
                                      <a:off x="2282959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Content Placeholder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58" t="7969" r="1040" b="9098"/>
                                    <a:stretch/>
                                  </pic:blipFill>
                                  <pic:spPr>
                                    <a:xfrm>
                                      <a:off x="6866254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2541848" y="1280314"/>
                                <a:ext cx="2546353" cy="40769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15000">
                                    <a:srgbClr val="102C10"/>
                                  </a:gs>
                                  <a:gs pos="71000">
                                    <a:srgbClr val="102C10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EC388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CLIMATE &amp;</w:t>
                                  </w:r>
                                </w:p>
                                <w:p w14:paraId="00703F82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ENVIRONMENT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5087485" y="1264681"/>
                                <a:ext cx="2450590" cy="42025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">
                                    <a:srgbClr val="110F08"/>
                                  </a:gs>
                                  <a:gs pos="71000">
                                    <a:srgbClr val="110F08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1192B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FOOD SYSTEMS &amp; </w:t>
                                  </w:r>
                                </w:p>
                                <w:p w14:paraId="1ADF7EBC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INCLUSIVE GROWTH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5793" y="1264681"/>
                                <a:ext cx="2498923" cy="42426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23000">
                                    <a:srgbClr val="170905"/>
                                  </a:gs>
                                  <a:gs pos="85000">
                                    <a:srgbClr val="170905">
                                      <a:alpha val="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A6339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CONFLICT &amp;</w:t>
                                  </w:r>
                                </w:p>
                                <w:p w14:paraId="0BDD49B7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GOVERNANCE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Text Box 36"/>
                          <wps:cNvSpPr txBox="1"/>
                          <wps:spPr>
                            <a:xfrm>
                              <a:off x="760739" y="1428131"/>
                              <a:ext cx="6551790" cy="270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557D2" w14:textId="77777777" w:rsidR="00230A23" w:rsidRPr="0066074F" w:rsidRDefault="00230A23" w:rsidP="00230A2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 global consultancy, incubator and institute helping leaders drive transformative impact at scale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A51F4" id="Group 38" o:spid="_x0000_s1026" style="position:absolute;left:0;text-align:left;margin-left:-72.2pt;margin-top:-2.8pt;width:601.2pt;height:190.05pt;z-index:251658240;mso-position-vertical-relative:page;mso-width-relative:margin" coordorigin="-81" coordsize="76363,24139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29625;top:19389;width:17951;height:4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" strokeweight="1pt">
                  <v:stroke miterlimit="4"/>
                  <v:imagedata r:id="rId17" o:title=""/>
                </v:shape>
                <v:group id="Group 37" o:spid="_x0000_s1028" style="position:absolute;left:-81;width:76363;height:17258" coordorigin="-81" coordsize="76363,17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group id="Group 13" o:spid="_x0000_s1029" style="position:absolute;left:-81;width:76363;height:17258" coordorigin="-62,2600" coordsize="76363,17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<v:group id="Group 15" o:spid="_x0000_s1030" style="position:absolute;left:-62;top:2600;width:76363;height:17260" coordorigin="-62,2170" coordsize="76366,17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<v:rect id="Rectangle 17" o:spid="_x0000_s1031" style="position:absolute;left:105;top:2855;width:75284;height:16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" fillcolor="#013c52 [3206]" stroked="f" strokeweight="2pt"/>
                      <v:group id="Group 20" o:spid="_x0000_s1032" style="position:absolute;left:-62;top:2170;width:76366;height:14293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v:shape id="Picture 21" o:spid="_x0000_s1033" type="#_x0000_t75" style="position:absolute;left:45762;width:22943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" stroked="t" strokecolor="white [3212]" strokeweight=".25pt">
                          <v:imagedata r:id="rId18" o:title="" cropbottom="28625f" cropleft="6704f"/>
                          <v:path arrowok="t"/>
                        </v:shape>
                        <v:group id="Group 22" o:spid="_x0000_s1034" style="position:absolute;left:22829;width:68693;height:12858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      <v:shape id="Content Placeholder 9" o:spid="_x0000_s1035" type="#_x0000_t75" style="position:absolute;left:22829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" stroked="t" strokecolor="white [3212]" strokeweight=".25pt">
                            <v:imagedata r:id="rId19" o:title="" croptop="986f" cropbottom="8315f" cropleft="1077f" cropright="568f"/>
                            <v:path arrowok="t"/>
                          </v:shape>
                          <v:shape id="Content Placeholder 14" o:spid="_x0000_s1036" type="#_x0000_t75" style="position:absolute;left:68662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" stroked="t" strokecolor="white [3212]" strokeweight=".25pt">
                            <v:imagedata r:id="rId20" o:title="" croptop="5223f" cropbottom="5962f" cropleft="1480f" cropright="682f"/>
                            <v:path arrowok="t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37" type="#_x0000_t202" style="position:absolute;left:25418;top:12803;width:25464;height:4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" fillcolor="#102c10" stroked="f" strokeweight=".5pt">
                      <v:fill opacity="0" color2="#102c10" rotate="t" angle="180" colors="0 #102c10;9830f #102c10" focus="100%" type="gradient">
                        <o:fill v:ext="view" type="gradientUnscaled"/>
                      </v:fill>
                      <v:textbox>
                        <w:txbxContent>
                          <w:p w14:paraId="7B0EC388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CLIMATE &amp;</w:t>
                            </w:r>
                          </w:p>
                          <w:p w14:paraId="00703F82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v:textbox>
                    </v:shape>
                    <v:shape id="Text Box 35" o:spid="_x0000_s1038" type="#_x0000_t202" style="position:absolute;left:50874;top:12646;width:24506;height:4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" fillcolor="#110f08" stroked="f" strokeweight=".5pt">
                      <v:fill opacity="0" color2="#110f08" angle="180" colors="0 #110f08;3277f #110f08" focus="100%" type="gradient">
                        <o:fill v:ext="view" type="gradientUnscaled"/>
                      </v:fill>
                      <v:textbox>
                        <w:txbxContent>
                          <w:p w14:paraId="7171192B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FOOD SYSTEMS &amp; </w:t>
                            </w:r>
                          </w:p>
                          <w:p w14:paraId="1ADF7EBC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INCLUSIVE GROWTH</w:t>
                            </w:r>
                          </w:p>
                        </w:txbxContent>
                      </v:textbox>
                    </v:shape>
                    <v:shape id="Text Box 27" o:spid="_x0000_s1039" type="#_x0000_t202" style="position:absolute;left:357;top:12646;width:24990;height:4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" fillcolor="#170905" stroked="f" strokeweight=".5pt">
                      <v:fill opacity="0" color2="#170905" angle="180" colors="0 #170905;15073f #170905" focus="100%" type="gradient"/>
                      <v:textbox>
                        <w:txbxContent>
                          <w:p w14:paraId="269A6339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CONFLICT &amp;</w:t>
                            </w:r>
                          </w:p>
                          <w:p w14:paraId="0BDD49B7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GOVERNANCE</w:t>
                            </w:r>
                          </w:p>
                        </w:txbxContent>
                      </v:textbox>
                    </v:shape>
                  </v:group>
                  <v:shape id="Text Box 36" o:spid="_x0000_s1040" type="#_x0000_t202" style="position:absolute;left:7607;top:14281;width:65518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<v:textbox>
                      <w:txbxContent>
                        <w:p w14:paraId="173557D2" w14:textId="77777777" w:rsidR="00230A23" w:rsidRPr="0066074F" w:rsidRDefault="00230A23" w:rsidP="00230A2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 global consultancy, incubator and institute helping leaders drive transformative impact at scale 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sectPr w:rsidR="00357765" w:rsidSect="007C443C">
      <w:headerReference w:type="default" r:id="rId21"/>
      <w:footerReference w:type="even" r:id="rId22"/>
      <w:footerReference w:type="default" r:id="rId23"/>
      <w:type w:val="continuous"/>
      <w:pgSz w:w="11901" w:h="16817"/>
      <w:pgMar w:top="1440" w:right="1304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19692" w14:textId="77777777" w:rsidR="00CC155E" w:rsidRDefault="00CC155E" w:rsidP="003613B2">
      <w:r>
        <w:separator/>
      </w:r>
    </w:p>
    <w:p w14:paraId="71CA37C0" w14:textId="77777777" w:rsidR="00CC155E" w:rsidRDefault="00CC155E"/>
  </w:endnote>
  <w:endnote w:type="continuationSeparator" w:id="0">
    <w:p w14:paraId="58581E3F" w14:textId="77777777" w:rsidR="00CC155E" w:rsidRDefault="00CC155E" w:rsidP="003613B2">
      <w:r>
        <w:continuationSeparator/>
      </w:r>
    </w:p>
    <w:p w14:paraId="478D4CE6" w14:textId="77777777" w:rsidR="00CC155E" w:rsidRDefault="00CC155E"/>
  </w:endnote>
  <w:endnote w:type="continuationNotice" w:id="1">
    <w:p w14:paraId="34DAA7CE" w14:textId="77777777" w:rsidR="00CC155E" w:rsidRDefault="00CC15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Iowan Old Style Bold">
    <w:altName w:val="Iowan Old Style"/>
    <w:panose1 w:val="02040702050506020204"/>
    <w:charset w:val="4D"/>
    <w:family w:val="roman"/>
    <w:pitch w:val="variable"/>
    <w:sig w:usb0="A00000EF" w:usb1="400020CB" w:usb2="00000000" w:usb3="00000000" w:csb0="00000093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owan Old Style">
    <w:altName w:val="﷽﷽﷽﷽﷽﷽﷽﷽d Style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Iowan Old Style Titling">
    <w:altName w:val="﷽﷽﷽﷽﷽﷽﷽﷽D STYLE TITLING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799634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D34A78" w14:textId="77777777" w:rsidR="00781744" w:rsidRDefault="00781744" w:rsidP="007C44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DC8AA0" w14:textId="77777777" w:rsidR="00781744" w:rsidRDefault="00781744" w:rsidP="00D03C8A">
    <w:pPr>
      <w:pStyle w:val="Footer"/>
      <w:ind w:right="360"/>
    </w:pPr>
  </w:p>
  <w:p w14:paraId="22BEFC56" w14:textId="77777777" w:rsidR="003E0AB3" w:rsidRDefault="003E0A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52F84" w14:textId="77777777" w:rsidR="003316D5" w:rsidRDefault="003316D5" w:rsidP="0018615B">
    <w:pPr>
      <w:spacing w:before="240"/>
      <w:ind w:left="357" w:right="360"/>
      <w:rPr>
        <w:color w:val="000000" w:themeColor="text2"/>
        <w:spacing w:val="10"/>
        <w:sz w:val="30"/>
        <w:szCs w:val="30"/>
      </w:rPr>
    </w:pPr>
  </w:p>
  <w:p w14:paraId="1AFCA2A9" w14:textId="77777777" w:rsidR="00781744" w:rsidRDefault="00FF3CF9" w:rsidP="00D03C8A">
    <w:pPr>
      <w:pStyle w:val="Footer"/>
      <w:tabs>
        <w:tab w:val="clear" w:pos="4680"/>
        <w:tab w:val="clear" w:pos="9360"/>
        <w:tab w:val="left" w:pos="1115"/>
      </w:tabs>
      <w:ind w:right="360"/>
    </w:pPr>
    <w:r w:rsidRPr="003316D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1953FFC" wp14:editId="75C4797D">
              <wp:simplePos x="0" y="0"/>
              <wp:positionH relativeFrom="column">
                <wp:posOffset>5577205</wp:posOffset>
              </wp:positionH>
              <wp:positionV relativeFrom="paragraph">
                <wp:posOffset>85171</wp:posOffset>
              </wp:positionV>
              <wp:extent cx="0" cy="300990"/>
              <wp:effectExtent l="0" t="0" r="12700" b="1651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00990"/>
                      </a:xfrm>
                      <a:prstGeom prst="line">
                        <a:avLst/>
                      </a:prstGeom>
                      <a:ln>
                        <a:solidFill>
                          <a:srgbClr val="ED7D3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5746DC" id="Straight Connector 2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15pt,6.7pt" to="439.15pt,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" strokecolor="#ed7d31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D75B38A" wp14:editId="777563CF">
              <wp:simplePos x="0" y="0"/>
              <wp:positionH relativeFrom="column">
                <wp:posOffset>14605</wp:posOffset>
              </wp:positionH>
              <wp:positionV relativeFrom="paragraph">
                <wp:posOffset>117394</wp:posOffset>
              </wp:positionV>
              <wp:extent cx="5518785" cy="24257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785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00894" w14:textId="26633256" w:rsidR="003316D5" w:rsidRPr="00886C93" w:rsidRDefault="004315EF" w:rsidP="00A66F63">
                          <w:pPr>
                            <w:pStyle w:val="Footer"/>
                          </w:pPr>
                          <w:r w:rsidRPr="004315EF">
                            <w:rPr>
                              <w:color w:val="E04307" w:themeColor="accent1"/>
                            </w:rPr>
                            <w:t xml:space="preserve">WASAFIRI: </w:t>
                          </w:r>
                          <w:r w:rsidR="004C3F44"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75B38A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1" type="#_x0000_t202" style="position:absolute;left:0;text-align:left;margin-left:1.15pt;margin-top:9.25pt;width:434.55pt;height:19.1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" filled="f" stroked="f" strokeweight=".5pt">
              <v:textbox>
                <w:txbxContent>
                  <w:p w14:paraId="05900894" w14:textId="26633256" w:rsidR="003316D5" w:rsidRPr="00886C93" w:rsidRDefault="004315EF" w:rsidP="00A66F63">
                    <w:pPr>
                      <w:pStyle w:val="Footer"/>
                    </w:pPr>
                    <w:r w:rsidRPr="004315EF">
                      <w:rPr>
                        <w:color w:val="E04307" w:themeColor="accent1"/>
                      </w:rPr>
                      <w:t xml:space="preserve">WASAFIRI: </w:t>
                    </w:r>
                    <w:r w:rsidR="004C3F44">
                      <w:t>APPLICATION FORM</w:t>
                    </w:r>
                  </w:p>
                </w:txbxContent>
              </v:textbox>
            </v:shape>
          </w:pict>
        </mc:Fallback>
      </mc:AlternateContent>
    </w:r>
    <w:r w:rsidR="00886C93" w:rsidRPr="003316D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83029E" wp14:editId="56086281">
              <wp:simplePos x="0" y="0"/>
              <wp:positionH relativeFrom="column">
                <wp:posOffset>-915670</wp:posOffset>
              </wp:positionH>
              <wp:positionV relativeFrom="page">
                <wp:posOffset>10534940</wp:posOffset>
              </wp:positionV>
              <wp:extent cx="7799070" cy="134620"/>
              <wp:effectExtent l="0" t="0" r="0" b="508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070" cy="1346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079A82" id="Rectangle 14" o:spid="_x0000_s1026" style="position:absolute;margin-left:-72.1pt;margin-top:829.5pt;width:614.1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" fillcolor="gray [1631]" stroked="f" strokeweight="2pt">
              <w10:wrap anchory="page"/>
            </v:rect>
          </w:pict>
        </mc:Fallback>
      </mc:AlternateContent>
    </w:r>
  </w:p>
  <w:sdt>
    <w:sdtPr>
      <w:rPr>
        <w:rStyle w:val="PageNumber"/>
        <w:color w:val="9E9E9E" w:themeColor="text1" w:themeTint="80"/>
        <w:szCs w:val="16"/>
      </w:rPr>
      <w:id w:val="1240675973"/>
      <w:docPartObj>
        <w:docPartGallery w:val="Page Numbers (Bottom of Page)"/>
        <w:docPartUnique/>
      </w:docPartObj>
    </w:sdtPr>
    <w:sdtEndPr>
      <w:rPr>
        <w:rStyle w:val="PageNumber"/>
        <w:sz w:val="44"/>
        <w:szCs w:val="44"/>
      </w:rPr>
    </w:sdtEndPr>
    <w:sdtContent>
      <w:p w14:paraId="68F900B6" w14:textId="77777777" w:rsidR="007C443C" w:rsidRPr="00886C93" w:rsidRDefault="007C443C" w:rsidP="007C443C">
        <w:pPr>
          <w:pStyle w:val="Footer"/>
          <w:framePr w:wrap="none" w:vAnchor="text" w:hAnchor="page" w:x="10491" w:y="40"/>
          <w:rPr>
            <w:rStyle w:val="PageNumber"/>
            <w:color w:val="9E9E9E" w:themeColor="text1" w:themeTint="80"/>
            <w:szCs w:val="16"/>
          </w:rPr>
        </w:pP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begin"/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instrText xml:space="preserve"> PAGE </w:instrTex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separate"/>
        </w:r>
        <w:r w:rsidRPr="00886C93">
          <w:rPr>
            <w:rStyle w:val="PageNumber"/>
            <w:noProof/>
            <w:color w:val="9E9E9E" w:themeColor="text1" w:themeTint="80"/>
            <w:sz w:val="20"/>
            <w:szCs w:val="20"/>
          </w:rPr>
          <w:t>4</w: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end"/>
        </w:r>
      </w:p>
    </w:sdtContent>
  </w:sdt>
  <w:p w14:paraId="339D45B9" w14:textId="77777777" w:rsidR="003E0AB3" w:rsidRDefault="003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2FD10" w14:textId="77777777" w:rsidR="00CC155E" w:rsidRDefault="00CC155E" w:rsidP="003613B2">
      <w:r>
        <w:separator/>
      </w:r>
    </w:p>
    <w:p w14:paraId="04B332EC" w14:textId="77777777" w:rsidR="00CC155E" w:rsidRDefault="00CC155E"/>
  </w:footnote>
  <w:footnote w:type="continuationSeparator" w:id="0">
    <w:p w14:paraId="66CA6E04" w14:textId="77777777" w:rsidR="00CC155E" w:rsidRDefault="00CC155E" w:rsidP="003613B2">
      <w:r>
        <w:continuationSeparator/>
      </w:r>
    </w:p>
    <w:p w14:paraId="7EEB6AA3" w14:textId="77777777" w:rsidR="00CC155E" w:rsidRDefault="00CC155E"/>
  </w:footnote>
  <w:footnote w:type="continuationNotice" w:id="1">
    <w:p w14:paraId="104F09CC" w14:textId="77777777" w:rsidR="00CC155E" w:rsidRDefault="00CC15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144C" w14:textId="77777777" w:rsidR="00781744" w:rsidRDefault="00781744">
    <w:r>
      <w:rPr>
        <w:noProof/>
      </w:rPr>
      <w:drawing>
        <wp:anchor distT="0" distB="0" distL="114300" distR="114300" simplePos="0" relativeHeight="251658240" behindDoc="0" locked="0" layoutInCell="1" allowOverlap="1" wp14:anchorId="688A4854" wp14:editId="1C05B248">
          <wp:simplePos x="0" y="0"/>
          <wp:positionH relativeFrom="margin">
            <wp:posOffset>4941297</wp:posOffset>
          </wp:positionH>
          <wp:positionV relativeFrom="paragraph">
            <wp:posOffset>-77470</wp:posOffset>
          </wp:positionV>
          <wp:extent cx="1069848" cy="283464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was-swoo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848" cy="2834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663C6" w14:textId="77777777" w:rsidR="003E0AB3" w:rsidRDefault="003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49CCF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704BF"/>
    <w:multiLevelType w:val="hybridMultilevel"/>
    <w:tmpl w:val="3F3E810A"/>
    <w:lvl w:ilvl="0" w:tplc="FF121BD6">
      <w:start w:val="1"/>
      <w:numFmt w:val="bullet"/>
      <w:pStyle w:val="Bullet"/>
      <w:lvlText w:val=""/>
      <w:lvlJc w:val="left"/>
      <w:pPr>
        <w:ind w:left="3" w:hanging="360"/>
      </w:pPr>
      <w:rPr>
        <w:rFonts w:ascii="Symbol" w:hAnsi="Symbol" w:hint="default"/>
        <w:b/>
        <w:i w:val="0"/>
        <w:color w:val="E04307"/>
        <w:sz w:val="22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97323E5"/>
    <w:multiLevelType w:val="hybridMultilevel"/>
    <w:tmpl w:val="DD5E0E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D1E6454"/>
    <w:multiLevelType w:val="hybridMultilevel"/>
    <w:tmpl w:val="1C42920C"/>
    <w:lvl w:ilvl="0" w:tplc="50123336">
      <w:start w:val="1"/>
      <w:numFmt w:val="decimalZero"/>
      <w:pStyle w:val="Heading3"/>
      <w:lvlText w:val="%1 "/>
      <w:lvlJc w:val="left"/>
      <w:pPr>
        <w:ind w:left="0" w:firstLine="0"/>
      </w:pPr>
      <w:rPr>
        <w:rFonts w:ascii="Iowan Old Style Bold" w:hAnsi="Iowan Old Style Bold" w:hint="default"/>
        <w:b w:val="0"/>
        <w:i w:val="0"/>
        <w:color w:val="E04307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922B7"/>
    <w:multiLevelType w:val="hybridMultilevel"/>
    <w:tmpl w:val="90A6C5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C12AF"/>
    <w:multiLevelType w:val="hybridMultilevel"/>
    <w:tmpl w:val="53B00C58"/>
    <w:lvl w:ilvl="0" w:tplc="B6C8863A">
      <w:start w:val="1"/>
      <w:numFmt w:val="bullet"/>
      <w:lvlText w:val=""/>
      <w:lvlJc w:val="left"/>
      <w:pPr>
        <w:ind w:left="3" w:hanging="360"/>
      </w:pPr>
      <w:rPr>
        <w:rFonts w:ascii="Symbol" w:hAnsi="Symbol" w:hint="default"/>
        <w:color w:val="E04307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51DF7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C734AD"/>
    <w:multiLevelType w:val="multilevel"/>
    <w:tmpl w:val="1DFA4386"/>
    <w:lvl w:ilvl="0">
      <w:start w:val="1"/>
      <w:numFmt w:val="decimal"/>
      <w:lvlText w:val="%1."/>
      <w:lvlJc w:val="left"/>
      <w:pPr>
        <w:ind w:left="71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>
      <w:start w:val="1"/>
      <w:numFmt w:val="lowerLetter"/>
      <w:pStyle w:val="Numbered2"/>
      <w:lvlText w:val="%2."/>
      <w:lvlJc w:val="left"/>
      <w:pPr>
        <w:ind w:left="107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2">
      <w:start w:val="1"/>
      <w:numFmt w:val="lowerRoman"/>
      <w:pStyle w:val="Numbered3"/>
      <w:lvlText w:val="%3."/>
      <w:lvlJc w:val="left"/>
      <w:pPr>
        <w:ind w:left="143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8" w15:restartNumberingAfterBreak="0">
    <w:nsid w:val="2DCE6A15"/>
    <w:multiLevelType w:val="multilevel"/>
    <w:tmpl w:val="9DECF95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04307"/>
      </w:rPr>
    </w:lvl>
    <w:lvl w:ilvl="1">
      <w:start w:val="1"/>
      <w:numFmt w:val="bullet"/>
      <w:pStyle w:val="Bullet2"/>
      <w:lvlText w:val="–"/>
      <w:lvlJc w:val="left"/>
      <w:pPr>
        <w:ind w:left="1077" w:hanging="360"/>
      </w:pPr>
      <w:rPr>
        <w:rFonts w:ascii="Helvetica Neue" w:hAnsi="Helvetica Neue" w:hint="default"/>
        <w:color w:val="E04307"/>
      </w:rPr>
    </w:lvl>
    <w:lvl w:ilvl="2">
      <w:start w:val="1"/>
      <w:numFmt w:val="bullet"/>
      <w:pStyle w:val="Bullet3"/>
      <w:lvlText w:val=""/>
      <w:lvlJc w:val="left"/>
      <w:pPr>
        <w:ind w:left="1437" w:hanging="360"/>
      </w:pPr>
      <w:rPr>
        <w:rFonts w:ascii="Wingdings" w:hAnsi="Wingdings" w:hint="default"/>
        <w:color w:val="E04307"/>
        <w:sz w:val="22"/>
      </w:rPr>
    </w:lvl>
    <w:lvl w:ilvl="3">
      <w:start w:val="1"/>
      <w:numFmt w:val="bullet"/>
      <w:pStyle w:val="Heading4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9" w15:restartNumberingAfterBreak="0">
    <w:nsid w:val="33B3057B"/>
    <w:multiLevelType w:val="hybridMultilevel"/>
    <w:tmpl w:val="1CD8F024"/>
    <w:lvl w:ilvl="0" w:tplc="6C9AD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218687D6">
      <w:start w:val="1"/>
      <w:numFmt w:val="bullet"/>
      <w:pStyle w:val="WasafiriBullet2"/>
      <w:lvlText w:val="–"/>
      <w:lvlJc w:val="left"/>
      <w:pPr>
        <w:ind w:left="1440" w:hanging="360"/>
      </w:pPr>
      <w:rPr>
        <w:rFonts w:ascii="Courier New" w:hAnsi="Courier New" w:hint="default"/>
        <w:color w:val="E04307" w:themeColor="accent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B030C"/>
    <w:multiLevelType w:val="hybridMultilevel"/>
    <w:tmpl w:val="C6C034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192990"/>
    <w:multiLevelType w:val="hybridMultilevel"/>
    <w:tmpl w:val="EBC8D552"/>
    <w:lvl w:ilvl="0" w:tplc="D3A04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3A18A5"/>
    <w:multiLevelType w:val="multilevel"/>
    <w:tmpl w:val="98880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03FF1"/>
    <w:multiLevelType w:val="hybridMultilevel"/>
    <w:tmpl w:val="9AB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260A"/>
    <w:multiLevelType w:val="hybridMultilevel"/>
    <w:tmpl w:val="83027906"/>
    <w:lvl w:ilvl="0" w:tplc="4066061E">
      <w:start w:val="1"/>
      <w:numFmt w:val="bullet"/>
      <w:pStyle w:val="WasafiriNewSideText-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796BD0"/>
    <w:multiLevelType w:val="hybridMultilevel"/>
    <w:tmpl w:val="7D9A0CF6"/>
    <w:lvl w:ilvl="0" w:tplc="BC3E0AFA">
      <w:start w:val="1"/>
      <w:numFmt w:val="decimal"/>
      <w:pStyle w:val="Numbered1"/>
      <w:lvlText w:val="%1."/>
      <w:lvlJc w:val="left"/>
      <w:pPr>
        <w:ind w:left="360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FB1863"/>
    <w:multiLevelType w:val="multilevel"/>
    <w:tmpl w:val="9AB80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A02D7"/>
    <w:multiLevelType w:val="hybridMultilevel"/>
    <w:tmpl w:val="E4C6FF24"/>
    <w:lvl w:ilvl="0" w:tplc="6D26D094">
      <w:start w:val="1"/>
      <w:numFmt w:val="bullet"/>
      <w:lvlText w:val=""/>
      <w:lvlJc w:val="left"/>
      <w:pPr>
        <w:tabs>
          <w:tab w:val="num" w:pos="414"/>
        </w:tabs>
        <w:ind w:left="414" w:hanging="414"/>
      </w:pPr>
      <w:rPr>
        <w:rFonts w:ascii="Symbol" w:hAnsi="Symbol" w:hint="default"/>
        <w:color w:val="FF6600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40E6DFF"/>
    <w:multiLevelType w:val="hybridMultilevel"/>
    <w:tmpl w:val="98880560"/>
    <w:lvl w:ilvl="0" w:tplc="6C9AD7D2">
      <w:start w:val="1"/>
      <w:numFmt w:val="bullet"/>
      <w:pStyle w:val="WasafiriNewBullet1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438"/>
    <w:multiLevelType w:val="hybridMultilevel"/>
    <w:tmpl w:val="C786E1AC"/>
    <w:lvl w:ilvl="0" w:tplc="4680EADE">
      <w:start w:val="4"/>
      <w:numFmt w:val="bullet"/>
      <w:pStyle w:val="WasaArrowList"/>
      <w:lvlText w:val=""/>
      <w:lvlJc w:val="left"/>
      <w:pPr>
        <w:ind w:left="360" w:hanging="360"/>
      </w:pPr>
      <w:rPr>
        <w:rFonts w:ascii="Wingdings" w:hAnsi="Wingdings" w:cs="Arial" w:hint="default"/>
        <w:color w:val="FD9434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20" w15:restartNumberingAfterBreak="0">
    <w:nsid w:val="5CF85295"/>
    <w:multiLevelType w:val="hybridMultilevel"/>
    <w:tmpl w:val="B81A73E6"/>
    <w:lvl w:ilvl="0" w:tplc="A95248B4">
      <w:start w:val="1"/>
      <w:numFmt w:val="bullet"/>
      <w:pStyle w:val="TableBullet1"/>
      <w:lvlText w:val=""/>
      <w:lvlJc w:val="left"/>
      <w:pPr>
        <w:ind w:left="360" w:hanging="360"/>
      </w:pPr>
      <w:rPr>
        <w:rFonts w:ascii="Symbol" w:hAnsi="Symbol" w:hint="default"/>
        <w:color w:val="F158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3C41F2"/>
    <w:multiLevelType w:val="hybridMultilevel"/>
    <w:tmpl w:val="34D4F04C"/>
    <w:lvl w:ilvl="0" w:tplc="39C21108">
      <w:start w:val="1"/>
      <w:numFmt w:val="decimal"/>
      <w:pStyle w:val="TableNumbered1"/>
      <w:lvlText w:val="%1."/>
      <w:lvlJc w:val="left"/>
      <w:pPr>
        <w:ind w:left="360" w:hanging="360"/>
      </w:pPr>
      <w:rPr>
        <w:rFonts w:hint="default"/>
        <w:color w:val="F158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307ADB"/>
    <w:multiLevelType w:val="hybridMultilevel"/>
    <w:tmpl w:val="F8928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157BC9"/>
    <w:multiLevelType w:val="multilevel"/>
    <w:tmpl w:val="CFE29E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3F3660"/>
    <w:multiLevelType w:val="hybridMultilevel"/>
    <w:tmpl w:val="88BAB9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E2FAA"/>
    <w:multiLevelType w:val="hybridMultilevel"/>
    <w:tmpl w:val="083641E8"/>
    <w:lvl w:ilvl="0" w:tplc="B4F478FC">
      <w:start w:val="1"/>
      <w:numFmt w:val="decimal"/>
      <w:pStyle w:val="WasafiriNewNumberedText1"/>
      <w:lvlText w:val="%1."/>
      <w:lvlJc w:val="left"/>
      <w:pPr>
        <w:ind w:left="397" w:hanging="397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BA021E"/>
    <w:multiLevelType w:val="hybridMultilevel"/>
    <w:tmpl w:val="F0D4906E"/>
    <w:lvl w:ilvl="0" w:tplc="4B80D3D0">
      <w:start w:val="1"/>
      <w:numFmt w:val="bullet"/>
      <w:pStyle w:val="WasafiriNewBullet2"/>
      <w:lvlText w:val="&gt;"/>
      <w:lvlJc w:val="left"/>
      <w:pPr>
        <w:ind w:left="397" w:hanging="397"/>
      </w:pPr>
      <w:rPr>
        <w:rFonts w:ascii="Arial Unicode MS" w:eastAsia="Arial Unicode MS" w:hAnsi="Arial Unicode MS" w:hint="eastAsia"/>
        <w:color w:val="FF6600"/>
      </w:rPr>
    </w:lvl>
    <w:lvl w:ilvl="1" w:tplc="ECFAB5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C0B99"/>
    <w:multiLevelType w:val="hybridMultilevel"/>
    <w:tmpl w:val="5BECC8EE"/>
    <w:lvl w:ilvl="0" w:tplc="C65C6B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110866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0"/>
  </w:num>
  <w:num w:numId="3">
    <w:abstractNumId w:val="21"/>
  </w:num>
  <w:num w:numId="4">
    <w:abstractNumId w:val="3"/>
  </w:num>
  <w:num w:numId="5">
    <w:abstractNumId w:val="15"/>
  </w:num>
  <w:num w:numId="6">
    <w:abstractNumId w:val="7"/>
  </w:num>
  <w:num w:numId="7">
    <w:abstractNumId w:val="8"/>
  </w:num>
  <w:num w:numId="8">
    <w:abstractNumId w:val="0"/>
  </w:num>
  <w:num w:numId="9">
    <w:abstractNumId w:val="15"/>
    <w:lvlOverride w:ilvl="0">
      <w:startOverride w:val="1"/>
    </w:lvlOverride>
  </w:num>
  <w:num w:numId="10">
    <w:abstractNumId w:val="1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28"/>
  </w:num>
  <w:num w:numId="16">
    <w:abstractNumId w:val="11"/>
  </w:num>
  <w:num w:numId="17">
    <w:abstractNumId w:val="19"/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3"/>
  </w:num>
  <w:num w:numId="21">
    <w:abstractNumId w:val="17"/>
  </w:num>
  <w:num w:numId="22">
    <w:abstractNumId w:val="24"/>
  </w:num>
  <w:num w:numId="23">
    <w:abstractNumId w:val="22"/>
  </w:num>
  <w:num w:numId="24">
    <w:abstractNumId w:val="2"/>
  </w:num>
  <w:num w:numId="25">
    <w:abstractNumId w:val="10"/>
  </w:num>
  <w:num w:numId="26">
    <w:abstractNumId w:val="4"/>
  </w:num>
  <w:num w:numId="27">
    <w:abstractNumId w:val="15"/>
    <w:lvlOverride w:ilvl="0">
      <w:startOverride w:val="1"/>
    </w:lvlOverride>
  </w:num>
  <w:num w:numId="28">
    <w:abstractNumId w:val="13"/>
  </w:num>
  <w:num w:numId="29">
    <w:abstractNumId w:val="16"/>
  </w:num>
  <w:num w:numId="30">
    <w:abstractNumId w:val="18"/>
  </w:num>
  <w:num w:numId="31">
    <w:abstractNumId w:val="12"/>
  </w:num>
  <w:num w:numId="32">
    <w:abstractNumId w:val="9"/>
  </w:num>
  <w:num w:numId="33">
    <w:abstractNumId w:val="15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34"/>
    <w:rsid w:val="00002A62"/>
    <w:rsid w:val="00007B41"/>
    <w:rsid w:val="00012423"/>
    <w:rsid w:val="000165D4"/>
    <w:rsid w:val="0002042A"/>
    <w:rsid w:val="000250C0"/>
    <w:rsid w:val="00041DB3"/>
    <w:rsid w:val="00061C07"/>
    <w:rsid w:val="00085E69"/>
    <w:rsid w:val="000964B1"/>
    <w:rsid w:val="000A76E7"/>
    <w:rsid w:val="000C1D85"/>
    <w:rsid w:val="000C2921"/>
    <w:rsid w:val="000F095D"/>
    <w:rsid w:val="00100022"/>
    <w:rsid w:val="00101808"/>
    <w:rsid w:val="00102444"/>
    <w:rsid w:val="0011419D"/>
    <w:rsid w:val="001155E7"/>
    <w:rsid w:val="00121DEA"/>
    <w:rsid w:val="00133A59"/>
    <w:rsid w:val="00135721"/>
    <w:rsid w:val="001370A4"/>
    <w:rsid w:val="001421CD"/>
    <w:rsid w:val="001424E7"/>
    <w:rsid w:val="00142618"/>
    <w:rsid w:val="0015316D"/>
    <w:rsid w:val="00164941"/>
    <w:rsid w:val="00165552"/>
    <w:rsid w:val="001660AB"/>
    <w:rsid w:val="00166981"/>
    <w:rsid w:val="00167F59"/>
    <w:rsid w:val="001821FE"/>
    <w:rsid w:val="0018615B"/>
    <w:rsid w:val="00186EED"/>
    <w:rsid w:val="00190D75"/>
    <w:rsid w:val="001912B4"/>
    <w:rsid w:val="001A0329"/>
    <w:rsid w:val="001B38C5"/>
    <w:rsid w:val="001D192F"/>
    <w:rsid w:val="001D6967"/>
    <w:rsid w:val="001F06DE"/>
    <w:rsid w:val="001F14C4"/>
    <w:rsid w:val="0020729E"/>
    <w:rsid w:val="00210FA7"/>
    <w:rsid w:val="00211269"/>
    <w:rsid w:val="00214B0B"/>
    <w:rsid w:val="00230A23"/>
    <w:rsid w:val="00240F14"/>
    <w:rsid w:val="00245BD8"/>
    <w:rsid w:val="00262CD3"/>
    <w:rsid w:val="00265AD9"/>
    <w:rsid w:val="0026738C"/>
    <w:rsid w:val="00270FF8"/>
    <w:rsid w:val="002751D2"/>
    <w:rsid w:val="0027524F"/>
    <w:rsid w:val="00287152"/>
    <w:rsid w:val="00287F2A"/>
    <w:rsid w:val="00290387"/>
    <w:rsid w:val="00292D2D"/>
    <w:rsid w:val="002A7A6C"/>
    <w:rsid w:val="002C276C"/>
    <w:rsid w:val="002C527D"/>
    <w:rsid w:val="002C76C2"/>
    <w:rsid w:val="002D0678"/>
    <w:rsid w:val="002F2C4C"/>
    <w:rsid w:val="002F4754"/>
    <w:rsid w:val="00320000"/>
    <w:rsid w:val="00322E80"/>
    <w:rsid w:val="00327179"/>
    <w:rsid w:val="003316D5"/>
    <w:rsid w:val="0033190D"/>
    <w:rsid w:val="003348ED"/>
    <w:rsid w:val="00343D7E"/>
    <w:rsid w:val="00344AEA"/>
    <w:rsid w:val="00345EE4"/>
    <w:rsid w:val="0035017C"/>
    <w:rsid w:val="00350469"/>
    <w:rsid w:val="00351DD1"/>
    <w:rsid w:val="00357765"/>
    <w:rsid w:val="003613B2"/>
    <w:rsid w:val="003914F8"/>
    <w:rsid w:val="00392C77"/>
    <w:rsid w:val="00394491"/>
    <w:rsid w:val="00394C44"/>
    <w:rsid w:val="003A3F0C"/>
    <w:rsid w:val="003A6FE8"/>
    <w:rsid w:val="003B06BB"/>
    <w:rsid w:val="003B4530"/>
    <w:rsid w:val="003B57F9"/>
    <w:rsid w:val="003E0AB3"/>
    <w:rsid w:val="003E3740"/>
    <w:rsid w:val="003F0627"/>
    <w:rsid w:val="004105C3"/>
    <w:rsid w:val="004144E1"/>
    <w:rsid w:val="00416E57"/>
    <w:rsid w:val="004207FB"/>
    <w:rsid w:val="004315EF"/>
    <w:rsid w:val="00446D38"/>
    <w:rsid w:val="004670BB"/>
    <w:rsid w:val="0047375D"/>
    <w:rsid w:val="004850D0"/>
    <w:rsid w:val="00490A5C"/>
    <w:rsid w:val="004A2600"/>
    <w:rsid w:val="004B22F7"/>
    <w:rsid w:val="004B7BCA"/>
    <w:rsid w:val="004C3F44"/>
    <w:rsid w:val="004D4DF8"/>
    <w:rsid w:val="004F2232"/>
    <w:rsid w:val="004F4BD9"/>
    <w:rsid w:val="00520CC5"/>
    <w:rsid w:val="00525420"/>
    <w:rsid w:val="005638AD"/>
    <w:rsid w:val="00573970"/>
    <w:rsid w:val="005779AE"/>
    <w:rsid w:val="00581E4C"/>
    <w:rsid w:val="005920DA"/>
    <w:rsid w:val="00596820"/>
    <w:rsid w:val="005A1BAC"/>
    <w:rsid w:val="005A52E2"/>
    <w:rsid w:val="005A5AAD"/>
    <w:rsid w:val="005A6C14"/>
    <w:rsid w:val="005B776E"/>
    <w:rsid w:val="005C5293"/>
    <w:rsid w:val="005D39C1"/>
    <w:rsid w:val="005D73C2"/>
    <w:rsid w:val="005E7EE1"/>
    <w:rsid w:val="00602AA9"/>
    <w:rsid w:val="006057B2"/>
    <w:rsid w:val="006173AF"/>
    <w:rsid w:val="00623942"/>
    <w:rsid w:val="006320B9"/>
    <w:rsid w:val="00644EC4"/>
    <w:rsid w:val="006465DA"/>
    <w:rsid w:val="00655A74"/>
    <w:rsid w:val="00663667"/>
    <w:rsid w:val="00682893"/>
    <w:rsid w:val="006A145A"/>
    <w:rsid w:val="006A6110"/>
    <w:rsid w:val="006B3623"/>
    <w:rsid w:val="006C3F6E"/>
    <w:rsid w:val="006D0A96"/>
    <w:rsid w:val="006D0B31"/>
    <w:rsid w:val="006D771C"/>
    <w:rsid w:val="00713D06"/>
    <w:rsid w:val="0072283D"/>
    <w:rsid w:val="007245BF"/>
    <w:rsid w:val="00730A1A"/>
    <w:rsid w:val="0074049B"/>
    <w:rsid w:val="00753015"/>
    <w:rsid w:val="00760EB8"/>
    <w:rsid w:val="00762073"/>
    <w:rsid w:val="00762768"/>
    <w:rsid w:val="00763EFA"/>
    <w:rsid w:val="0076482F"/>
    <w:rsid w:val="00773C6F"/>
    <w:rsid w:val="00777544"/>
    <w:rsid w:val="00781744"/>
    <w:rsid w:val="00784B0F"/>
    <w:rsid w:val="00785C57"/>
    <w:rsid w:val="00792F13"/>
    <w:rsid w:val="007A1031"/>
    <w:rsid w:val="007C2E26"/>
    <w:rsid w:val="007C443C"/>
    <w:rsid w:val="007C6100"/>
    <w:rsid w:val="007C6D7F"/>
    <w:rsid w:val="007F301D"/>
    <w:rsid w:val="007F393C"/>
    <w:rsid w:val="008037F8"/>
    <w:rsid w:val="008222F4"/>
    <w:rsid w:val="00830C8B"/>
    <w:rsid w:val="00856464"/>
    <w:rsid w:val="00857045"/>
    <w:rsid w:val="00860B17"/>
    <w:rsid w:val="00876F15"/>
    <w:rsid w:val="00886C93"/>
    <w:rsid w:val="00890A53"/>
    <w:rsid w:val="00892343"/>
    <w:rsid w:val="00895229"/>
    <w:rsid w:val="008A06A2"/>
    <w:rsid w:val="008A34D5"/>
    <w:rsid w:val="008C174E"/>
    <w:rsid w:val="008C2A88"/>
    <w:rsid w:val="008D2F58"/>
    <w:rsid w:val="008E2511"/>
    <w:rsid w:val="008F510E"/>
    <w:rsid w:val="008F5F02"/>
    <w:rsid w:val="00900FF5"/>
    <w:rsid w:val="00912F8C"/>
    <w:rsid w:val="0093194E"/>
    <w:rsid w:val="009367CF"/>
    <w:rsid w:val="0094322F"/>
    <w:rsid w:val="00944005"/>
    <w:rsid w:val="0095094A"/>
    <w:rsid w:val="00960C70"/>
    <w:rsid w:val="0096459E"/>
    <w:rsid w:val="0098091B"/>
    <w:rsid w:val="0099686C"/>
    <w:rsid w:val="009971D3"/>
    <w:rsid w:val="009A1BB1"/>
    <w:rsid w:val="009B26AC"/>
    <w:rsid w:val="009D08B7"/>
    <w:rsid w:val="009D572D"/>
    <w:rsid w:val="009E6F40"/>
    <w:rsid w:val="009F0AE2"/>
    <w:rsid w:val="009F2543"/>
    <w:rsid w:val="00A07739"/>
    <w:rsid w:val="00A40407"/>
    <w:rsid w:val="00A4574B"/>
    <w:rsid w:val="00A53741"/>
    <w:rsid w:val="00A53CF5"/>
    <w:rsid w:val="00A64583"/>
    <w:rsid w:val="00A66F63"/>
    <w:rsid w:val="00A84D02"/>
    <w:rsid w:val="00AB4039"/>
    <w:rsid w:val="00AB4314"/>
    <w:rsid w:val="00AB4B9C"/>
    <w:rsid w:val="00AC00C4"/>
    <w:rsid w:val="00AC2B81"/>
    <w:rsid w:val="00AC4320"/>
    <w:rsid w:val="00AC6BDC"/>
    <w:rsid w:val="00AE1516"/>
    <w:rsid w:val="00AF2ECC"/>
    <w:rsid w:val="00B00CFC"/>
    <w:rsid w:val="00B22821"/>
    <w:rsid w:val="00B30F32"/>
    <w:rsid w:val="00B33F06"/>
    <w:rsid w:val="00B4260B"/>
    <w:rsid w:val="00B438AE"/>
    <w:rsid w:val="00B504F6"/>
    <w:rsid w:val="00B51011"/>
    <w:rsid w:val="00B660A7"/>
    <w:rsid w:val="00B727D6"/>
    <w:rsid w:val="00B8786A"/>
    <w:rsid w:val="00B9036B"/>
    <w:rsid w:val="00B92857"/>
    <w:rsid w:val="00B93697"/>
    <w:rsid w:val="00B95A49"/>
    <w:rsid w:val="00BA4928"/>
    <w:rsid w:val="00BB449D"/>
    <w:rsid w:val="00BB6022"/>
    <w:rsid w:val="00BC464C"/>
    <w:rsid w:val="00BD54C0"/>
    <w:rsid w:val="00BE0AF5"/>
    <w:rsid w:val="00BE4EFD"/>
    <w:rsid w:val="00C0672E"/>
    <w:rsid w:val="00C11A00"/>
    <w:rsid w:val="00C11D3B"/>
    <w:rsid w:val="00C13F1F"/>
    <w:rsid w:val="00C368BA"/>
    <w:rsid w:val="00C5037E"/>
    <w:rsid w:val="00C61E59"/>
    <w:rsid w:val="00C64753"/>
    <w:rsid w:val="00C65876"/>
    <w:rsid w:val="00C7381C"/>
    <w:rsid w:val="00C93EF1"/>
    <w:rsid w:val="00CB443C"/>
    <w:rsid w:val="00CC155E"/>
    <w:rsid w:val="00CC1EE4"/>
    <w:rsid w:val="00CD07CF"/>
    <w:rsid w:val="00CD6DED"/>
    <w:rsid w:val="00CF775F"/>
    <w:rsid w:val="00D03C8A"/>
    <w:rsid w:val="00D10DB5"/>
    <w:rsid w:val="00D13B62"/>
    <w:rsid w:val="00D14827"/>
    <w:rsid w:val="00D161D6"/>
    <w:rsid w:val="00D21A98"/>
    <w:rsid w:val="00D40218"/>
    <w:rsid w:val="00D458E5"/>
    <w:rsid w:val="00D45B8B"/>
    <w:rsid w:val="00D50970"/>
    <w:rsid w:val="00D56159"/>
    <w:rsid w:val="00D822E8"/>
    <w:rsid w:val="00D85D67"/>
    <w:rsid w:val="00D9673C"/>
    <w:rsid w:val="00DA771C"/>
    <w:rsid w:val="00DB74B7"/>
    <w:rsid w:val="00DB7847"/>
    <w:rsid w:val="00DC069E"/>
    <w:rsid w:val="00DC2620"/>
    <w:rsid w:val="00DC40DC"/>
    <w:rsid w:val="00DD5C7C"/>
    <w:rsid w:val="00DF0551"/>
    <w:rsid w:val="00E00925"/>
    <w:rsid w:val="00E15656"/>
    <w:rsid w:val="00E15EF3"/>
    <w:rsid w:val="00E26C34"/>
    <w:rsid w:val="00E41A82"/>
    <w:rsid w:val="00E45940"/>
    <w:rsid w:val="00E504E2"/>
    <w:rsid w:val="00E50560"/>
    <w:rsid w:val="00E508C4"/>
    <w:rsid w:val="00E574E7"/>
    <w:rsid w:val="00E66FE8"/>
    <w:rsid w:val="00E67A9D"/>
    <w:rsid w:val="00E741B5"/>
    <w:rsid w:val="00E80AD5"/>
    <w:rsid w:val="00E81275"/>
    <w:rsid w:val="00E9566A"/>
    <w:rsid w:val="00EA1987"/>
    <w:rsid w:val="00EA758B"/>
    <w:rsid w:val="00EC3F25"/>
    <w:rsid w:val="00ED71F7"/>
    <w:rsid w:val="00ED7796"/>
    <w:rsid w:val="00EE579E"/>
    <w:rsid w:val="00EF3043"/>
    <w:rsid w:val="00F111A4"/>
    <w:rsid w:val="00F16A6C"/>
    <w:rsid w:val="00F25030"/>
    <w:rsid w:val="00F25F15"/>
    <w:rsid w:val="00F34E25"/>
    <w:rsid w:val="00F369AD"/>
    <w:rsid w:val="00F4013E"/>
    <w:rsid w:val="00F412A0"/>
    <w:rsid w:val="00F4160C"/>
    <w:rsid w:val="00F46300"/>
    <w:rsid w:val="00F4746D"/>
    <w:rsid w:val="00F479AE"/>
    <w:rsid w:val="00F55862"/>
    <w:rsid w:val="00F56150"/>
    <w:rsid w:val="00F62013"/>
    <w:rsid w:val="00F630DD"/>
    <w:rsid w:val="00F718AF"/>
    <w:rsid w:val="00F81502"/>
    <w:rsid w:val="00F81756"/>
    <w:rsid w:val="00F850F3"/>
    <w:rsid w:val="00F902DF"/>
    <w:rsid w:val="00F927A5"/>
    <w:rsid w:val="00F92D2D"/>
    <w:rsid w:val="00F95839"/>
    <w:rsid w:val="00FA0609"/>
    <w:rsid w:val="00FA0F95"/>
    <w:rsid w:val="00FA2BBE"/>
    <w:rsid w:val="00FA6240"/>
    <w:rsid w:val="00FA6CED"/>
    <w:rsid w:val="00FB3FB5"/>
    <w:rsid w:val="00FC412F"/>
    <w:rsid w:val="00FC6425"/>
    <w:rsid w:val="00FD107E"/>
    <w:rsid w:val="00FD6F78"/>
    <w:rsid w:val="00FD7B6D"/>
    <w:rsid w:val="00FE7084"/>
    <w:rsid w:val="00FF3CF9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BEE98"/>
  <w15:chartTrackingRefBased/>
  <w15:docId w15:val="{691893CF-F43B-0F4D-8FB1-2BCB68BC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670BB"/>
    <w:rPr>
      <w:rFonts w:ascii="Helvetica Neue" w:hAnsi="Helvetica Neue"/>
      <w:color w:val="3F3F3F" w:themeColor="text1"/>
      <w:sz w:val="22"/>
      <w:lang w:val="en-GB"/>
    </w:rPr>
  </w:style>
  <w:style w:type="paragraph" w:styleId="Heading1">
    <w:name w:val="heading 1"/>
    <w:aliases w:val="Wasa Page Title"/>
    <w:basedOn w:val="Normal"/>
    <w:next w:val="Normal"/>
    <w:link w:val="Heading1Char"/>
    <w:uiPriority w:val="9"/>
    <w:rsid w:val="00F95839"/>
    <w:pPr>
      <w:keepNext/>
      <w:keepLines/>
      <w:pBdr>
        <w:top w:val="single" w:sz="4" w:space="1" w:color="auto"/>
      </w:pBdr>
      <w:spacing w:before="240"/>
      <w:outlineLvl w:val="0"/>
    </w:pPr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paragraph" w:styleId="Heading2">
    <w:name w:val="heading 2"/>
    <w:aliases w:val="y"/>
    <w:basedOn w:val="Normal"/>
    <w:next w:val="Normal"/>
    <w:link w:val="Heading2Char"/>
    <w:uiPriority w:val="9"/>
    <w:unhideWhenUsed/>
    <w:rsid w:val="00602AA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aliases w:val="Wasa Header 1"/>
    <w:basedOn w:val="Normal"/>
    <w:next w:val="Heading1"/>
    <w:link w:val="Heading3Char"/>
    <w:uiPriority w:val="9"/>
    <w:unhideWhenUsed/>
    <w:rsid w:val="00602AA9"/>
    <w:pPr>
      <w:keepNext/>
      <w:keepLines/>
      <w:numPr>
        <w:numId w:val="4"/>
      </w:numPr>
      <w:pBdr>
        <w:top w:val="single" w:sz="2" w:space="1" w:color="6F6F6F" w:themeColor="text1" w:themeTint="BF"/>
      </w:pBdr>
      <w:adjustRightInd w:val="0"/>
      <w:spacing w:before="100" w:after="100"/>
      <w:outlineLvl w:val="2"/>
    </w:pPr>
    <w:rPr>
      <w:rFonts w:ascii="Iowan Old Style" w:eastAsiaTheme="majorEastAsia" w:hAnsi="Iowan Old Style" w:cstheme="majorBidi"/>
      <w:b/>
      <w:sz w:val="44"/>
    </w:rPr>
  </w:style>
  <w:style w:type="paragraph" w:styleId="Heading4">
    <w:name w:val="heading 4"/>
    <w:aliases w:val="Multi Level List Bullet"/>
    <w:basedOn w:val="Bullet"/>
    <w:next w:val="Bullet"/>
    <w:link w:val="Heading4Char"/>
    <w:uiPriority w:val="9"/>
    <w:semiHidden/>
    <w:unhideWhenUsed/>
    <w:rsid w:val="0018615B"/>
    <w:pPr>
      <w:keepNext/>
      <w:keepLines/>
      <w:numPr>
        <w:ilvl w:val="3"/>
        <w:numId w:val="7"/>
      </w:numPr>
      <w:spacing w:before="4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0DB5"/>
    <w:pPr>
      <w:ind w:left="720"/>
      <w:contextualSpacing/>
    </w:pPr>
  </w:style>
  <w:style w:type="table" w:styleId="TableGrid">
    <w:name w:val="Table Grid"/>
    <w:aliases w:val="Wasa Table Grid"/>
    <w:basedOn w:val="TableNormal"/>
    <w:uiPriority w:val="59"/>
    <w:rsid w:val="00762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1"/>
    <w:rsid w:val="002F4754"/>
    <w:pPr>
      <w:spacing w:before="120" w:after="120"/>
    </w:pPr>
    <w:rPr>
      <w:rFonts w:ascii="Helvetica" w:eastAsia="MS PGothic" w:hAnsi="Helvetica" w:cs="Times New Roman (Body CS)"/>
      <w:color w:val="FFFFFF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Helvetica" w:hAnsi="Helvetica"/>
        <w:b w:val="0"/>
        <w:i w:val="0"/>
        <w:color w:val="FFFFFF"/>
        <w:sz w:val="22"/>
      </w:rPr>
      <w:tblPr/>
      <w:tcPr>
        <w:shd w:val="clear" w:color="auto" w:fill="828282"/>
      </w:tcPr>
    </w:tblStylePr>
    <w:tblStylePr w:type="lastRow">
      <w:tblPr/>
      <w:tcPr>
        <w:shd w:val="clear" w:color="auto" w:fill="D9D9D9"/>
      </w:tcPr>
    </w:tblStylePr>
    <w:tblStylePr w:type="firstCol">
      <w:rPr>
        <w:rFonts w:ascii="Helvetica Neue" w:hAnsi="Helvetica Neue"/>
        <w:b w:val="0"/>
        <w:i w:val="0"/>
      </w:rPr>
    </w:tblStylePr>
  </w:style>
  <w:style w:type="paragraph" w:customStyle="1" w:styleId="Bullet">
    <w:name w:val="Bullet"/>
    <w:basedOn w:val="Normal"/>
    <w:link w:val="BulletChar"/>
    <w:rsid w:val="00C64753"/>
    <w:pPr>
      <w:numPr>
        <w:numId w:val="1"/>
      </w:numPr>
      <w:ind w:left="714" w:hanging="357"/>
    </w:pPr>
    <w:rPr>
      <w:rFonts w:eastAsia="Times New Roman" w:cs="Arial"/>
      <w:szCs w:val="20"/>
      <w:lang w:eastAsia="ja-JP"/>
    </w:rPr>
  </w:style>
  <w:style w:type="paragraph" w:customStyle="1" w:styleId="Numbered1">
    <w:name w:val="Numbered 1"/>
    <w:basedOn w:val="ListNumber"/>
    <w:link w:val="Numbered1Char"/>
    <w:qFormat/>
    <w:rsid w:val="00D45B8B"/>
    <w:pPr>
      <w:numPr>
        <w:numId w:val="5"/>
      </w:numPr>
      <w:spacing w:line="240" w:lineRule="atLeast"/>
      <w:jc w:val="both"/>
    </w:pPr>
    <w:rPr>
      <w:rFonts w:eastAsia="Times New Roman" w:cs="Arial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A66F63"/>
    <w:pPr>
      <w:tabs>
        <w:tab w:val="center" w:pos="4680"/>
        <w:tab w:val="right" w:pos="9360"/>
      </w:tabs>
      <w:jc w:val="right"/>
    </w:pPr>
    <w:rPr>
      <w:color w:val="8B8B8B" w:themeColor="text1" w:themeTint="99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66F63"/>
    <w:rPr>
      <w:rFonts w:ascii="Helvetica Neue" w:hAnsi="Helvetica Neue"/>
      <w:color w:val="8B8B8B" w:themeColor="text1" w:themeTint="99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03C8A"/>
  </w:style>
  <w:style w:type="character" w:customStyle="1" w:styleId="Heading1Char">
    <w:name w:val="Heading 1 Char"/>
    <w:aliases w:val="Wasa Page Title Char"/>
    <w:basedOn w:val="DefaultParagraphFont"/>
    <w:link w:val="Heading1"/>
    <w:uiPriority w:val="9"/>
    <w:rsid w:val="00F95839"/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character" w:customStyle="1" w:styleId="Heading2Char">
    <w:name w:val="Heading 2 Char"/>
    <w:aliases w:val="y Char"/>
    <w:basedOn w:val="DefaultParagraphFont"/>
    <w:link w:val="Heading2"/>
    <w:uiPriority w:val="9"/>
    <w:rsid w:val="00602AA9"/>
    <w:rPr>
      <w:rFonts w:ascii="Helvetica Neue" w:eastAsiaTheme="majorEastAsia" w:hAnsi="Helvetica Neue" w:cstheme="majorBidi"/>
      <w:b/>
      <w:color w:val="6F6F6F" w:themeColor="text1" w:themeTint="BF"/>
      <w:sz w:val="22"/>
      <w:szCs w:val="26"/>
    </w:rPr>
  </w:style>
  <w:style w:type="paragraph" w:styleId="Quote">
    <w:name w:val="Quote"/>
    <w:basedOn w:val="Normal"/>
    <w:next w:val="Normal"/>
    <w:link w:val="QuoteChar"/>
    <w:uiPriority w:val="29"/>
    <w:rsid w:val="00960C70"/>
    <w:pPr>
      <w:spacing w:before="200" w:after="160"/>
      <w:ind w:left="864" w:right="864"/>
      <w:jc w:val="center"/>
    </w:pPr>
    <w:rPr>
      <w:rFonts w:ascii="Iowan Old Style Titling" w:hAnsi="Iowan Old Style Titling"/>
      <w:i/>
      <w:iCs/>
      <w:color w:val="E04307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960C70"/>
    <w:rPr>
      <w:rFonts w:ascii="Iowan Old Style Titling" w:hAnsi="Iowan Old Style Titling"/>
      <w:i/>
      <w:iCs/>
      <w:color w:val="E04307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D5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C7C"/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C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7C"/>
    <w:rPr>
      <w:rFonts w:ascii="Times New Roman" w:hAnsi="Times New Roman" w:cs="Times New Roman"/>
      <w:color w:val="6F6F6F" w:themeColor="text1" w:themeTint="BF"/>
      <w:sz w:val="18"/>
      <w:szCs w:val="18"/>
    </w:rPr>
  </w:style>
  <w:style w:type="table" w:customStyle="1" w:styleId="Style1">
    <w:name w:val="Style1"/>
    <w:basedOn w:val="TableNormal"/>
    <w:uiPriority w:val="99"/>
    <w:rsid w:val="001421CD"/>
    <w:pPr>
      <w:spacing w:before="120" w:after="120"/>
    </w:pPr>
    <w:rPr>
      <w:rFonts w:ascii="Helvetica Neue" w:hAnsi="Helvetica Neue"/>
      <w:color w:val="6F6F6F" w:themeColor="text1" w:themeTint="BF"/>
      <w:sz w:val="22"/>
    </w:rPr>
    <w:tblPr>
      <w:tblBorders>
        <w:top w:val="single" w:sz="4" w:space="0" w:color="6F6F6F" w:themeColor="text1" w:themeTint="BF"/>
        <w:left w:val="single" w:sz="4" w:space="0" w:color="6F6F6F" w:themeColor="text1" w:themeTint="BF"/>
        <w:bottom w:val="single" w:sz="4" w:space="0" w:color="6F6F6F" w:themeColor="text1" w:themeTint="BF"/>
        <w:right w:val="single" w:sz="4" w:space="0" w:color="6F6F6F" w:themeColor="text1" w:themeTint="BF"/>
        <w:insideH w:val="single" w:sz="4" w:space="0" w:color="6F6F6F" w:themeColor="text1" w:themeTint="BF"/>
        <w:insideV w:val="single" w:sz="4" w:space="0" w:color="6F6F6F" w:themeColor="text1" w:themeTint="BF"/>
      </w:tblBorders>
    </w:tblPr>
    <w:tcPr>
      <w:shd w:val="clear" w:color="auto" w:fill="auto"/>
    </w:tcPr>
    <w:tblStylePr w:type="firstCol">
      <w:rPr>
        <w:rFonts w:ascii="Helvetica Neue" w:hAnsi="Helvetica Neue"/>
        <w:b w:val="0"/>
        <w:i w:val="0"/>
        <w:sz w:val="22"/>
      </w:rPr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368B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40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4005"/>
    <w:rPr>
      <w:rFonts w:ascii="Helvetica Neue" w:hAnsi="Helvetica Neue"/>
      <w:color w:val="6F6F6F" w:themeColor="text1" w:themeTint="B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customStyle="1" w:styleId="Heading3Char">
    <w:name w:val="Heading 3 Char"/>
    <w:aliases w:val="Wasa Header 1 Char"/>
    <w:basedOn w:val="DefaultParagraphFont"/>
    <w:link w:val="Heading3"/>
    <w:uiPriority w:val="9"/>
    <w:rsid w:val="00602AA9"/>
    <w:rPr>
      <w:rFonts w:ascii="Iowan Old Style" w:eastAsiaTheme="majorEastAsia" w:hAnsi="Iowan Old Style" w:cstheme="majorBidi"/>
      <w:b/>
      <w:color w:val="3F3F3F" w:themeColor="text1"/>
      <w:sz w:val="44"/>
      <w:lang w:val="en-GB"/>
    </w:rPr>
  </w:style>
  <w:style w:type="character" w:customStyle="1" w:styleId="Heading4Char">
    <w:name w:val="Heading 4 Char"/>
    <w:aliases w:val="Multi Level List Bullet Char"/>
    <w:basedOn w:val="DefaultParagraphFont"/>
    <w:link w:val="Heading4"/>
    <w:uiPriority w:val="9"/>
    <w:semiHidden/>
    <w:rsid w:val="0018615B"/>
    <w:rPr>
      <w:rFonts w:ascii="Helvetica Neue" w:eastAsiaTheme="majorEastAsia" w:hAnsi="Helvetica Neue" w:cstheme="majorBidi"/>
      <w:iCs/>
      <w:color w:val="3F3F3F" w:themeColor="text1"/>
      <w:sz w:val="22"/>
      <w:szCs w:val="20"/>
      <w:lang w:val="en-GB" w:eastAsia="ja-JP"/>
    </w:rPr>
  </w:style>
  <w:style w:type="paragraph" w:styleId="Subtitle">
    <w:name w:val="Subtitle"/>
    <w:aliases w:val="Footnote"/>
    <w:basedOn w:val="Normal"/>
    <w:next w:val="Normal"/>
    <w:link w:val="SubtitleChar"/>
    <w:uiPriority w:val="11"/>
    <w:rsid w:val="00FD7B6D"/>
    <w:pPr>
      <w:numPr>
        <w:ilvl w:val="1"/>
      </w:numPr>
    </w:pPr>
    <w:rPr>
      <w:rFonts w:eastAsiaTheme="minorEastAsia"/>
      <w:color w:val="404040" w:themeColor="text2" w:themeTint="BF"/>
      <w:spacing w:val="15"/>
      <w:sz w:val="16"/>
      <w:szCs w:val="22"/>
    </w:rPr>
  </w:style>
  <w:style w:type="character" w:customStyle="1" w:styleId="SubtitleChar">
    <w:name w:val="Subtitle Char"/>
    <w:aliases w:val="Footnote Char"/>
    <w:basedOn w:val="DefaultParagraphFont"/>
    <w:link w:val="Subtitle"/>
    <w:uiPriority w:val="11"/>
    <w:rsid w:val="00753015"/>
    <w:rPr>
      <w:rFonts w:ascii="Helvetica Neue" w:eastAsiaTheme="minorEastAsia" w:hAnsi="Helvetica Neue"/>
      <w:color w:val="404040" w:themeColor="text2" w:themeTint="BF"/>
      <w:spacing w:val="15"/>
      <w:sz w:val="16"/>
      <w:szCs w:val="22"/>
    </w:rPr>
  </w:style>
  <w:style w:type="paragraph" w:styleId="IntenseQuote">
    <w:name w:val="Intense Quote"/>
    <w:aliases w:val="Name Under a QUote"/>
    <w:basedOn w:val="Normal"/>
    <w:next w:val="Normal"/>
    <w:link w:val="IntenseQuoteChar"/>
    <w:uiPriority w:val="30"/>
    <w:rsid w:val="0093194E"/>
    <w:pPr>
      <w:ind w:left="862" w:right="862"/>
      <w:jc w:val="center"/>
    </w:pPr>
    <w:rPr>
      <w:iCs/>
      <w:sz w:val="18"/>
    </w:rPr>
  </w:style>
  <w:style w:type="character" w:customStyle="1" w:styleId="IntenseQuoteChar">
    <w:name w:val="Intense Quote Char"/>
    <w:aliases w:val="Name Under a QUote Char"/>
    <w:basedOn w:val="DefaultParagraphFont"/>
    <w:link w:val="IntenseQuote"/>
    <w:uiPriority w:val="30"/>
    <w:rsid w:val="0093194E"/>
    <w:rPr>
      <w:rFonts w:ascii="Helvetica Neue" w:hAnsi="Helvetica Neue"/>
      <w:iCs/>
      <w:color w:val="6F6F6F" w:themeColor="text1" w:themeTint="BF"/>
      <w:sz w:val="18"/>
    </w:rPr>
  </w:style>
  <w:style w:type="paragraph" w:customStyle="1" w:styleId="Header1">
    <w:name w:val="Header 1"/>
    <w:basedOn w:val="Heading3"/>
    <w:qFormat/>
    <w:rsid w:val="004A2600"/>
    <w:pPr>
      <w:pBdr>
        <w:top w:val="none" w:sz="0" w:space="0" w:color="auto"/>
        <w:bottom w:val="single" w:sz="2" w:space="1" w:color="013C52" w:themeColor="accent3"/>
      </w:pBdr>
    </w:pPr>
    <w:rPr>
      <w:sz w:val="40"/>
      <w:szCs w:val="40"/>
    </w:rPr>
  </w:style>
  <w:style w:type="paragraph" w:customStyle="1" w:styleId="Header2">
    <w:name w:val="Header 2"/>
    <w:basedOn w:val="Normal"/>
    <w:qFormat/>
    <w:rsid w:val="00FD7B6D"/>
    <w:pPr>
      <w:adjustRightInd w:val="0"/>
      <w:spacing w:before="10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Header3">
    <w:name w:val="Header 3"/>
    <w:basedOn w:val="Heading2"/>
    <w:qFormat/>
    <w:rsid w:val="007F301D"/>
  </w:style>
  <w:style w:type="paragraph" w:customStyle="1" w:styleId="ContentText">
    <w:name w:val="Content Text"/>
    <w:basedOn w:val="Normal"/>
    <w:link w:val="ContentTextChar"/>
    <w:qFormat/>
    <w:rsid w:val="00D45B8B"/>
    <w:pPr>
      <w:jc w:val="both"/>
    </w:pPr>
  </w:style>
  <w:style w:type="paragraph" w:customStyle="1" w:styleId="Bullet1">
    <w:name w:val="Bullet 1"/>
    <w:basedOn w:val="Bullet"/>
    <w:qFormat/>
    <w:rsid w:val="00D45B8B"/>
    <w:pPr>
      <w:jc w:val="both"/>
    </w:pPr>
  </w:style>
  <w:style w:type="paragraph" w:customStyle="1" w:styleId="Bullet2">
    <w:name w:val="Bullet 2"/>
    <w:basedOn w:val="Bullet"/>
    <w:qFormat/>
    <w:rsid w:val="00D45B8B"/>
    <w:pPr>
      <w:numPr>
        <w:ilvl w:val="1"/>
        <w:numId w:val="7"/>
      </w:numPr>
      <w:jc w:val="both"/>
    </w:pPr>
  </w:style>
  <w:style w:type="paragraph" w:customStyle="1" w:styleId="Bullet3">
    <w:name w:val="Bullet 3"/>
    <w:basedOn w:val="Bullet"/>
    <w:qFormat/>
    <w:rsid w:val="00D45B8B"/>
    <w:pPr>
      <w:numPr>
        <w:ilvl w:val="2"/>
        <w:numId w:val="7"/>
      </w:numPr>
      <w:jc w:val="both"/>
    </w:pPr>
  </w:style>
  <w:style w:type="paragraph" w:customStyle="1" w:styleId="Numbered2">
    <w:name w:val="Numbered 2"/>
    <w:basedOn w:val="Numbered1"/>
    <w:qFormat/>
    <w:rsid w:val="007F301D"/>
    <w:pPr>
      <w:numPr>
        <w:ilvl w:val="1"/>
        <w:numId w:val="6"/>
      </w:numPr>
    </w:pPr>
  </w:style>
  <w:style w:type="paragraph" w:customStyle="1" w:styleId="Numbered3">
    <w:name w:val="Numbered 3"/>
    <w:basedOn w:val="Numbered1"/>
    <w:qFormat/>
    <w:rsid w:val="007F301D"/>
    <w:pPr>
      <w:numPr>
        <w:ilvl w:val="2"/>
        <w:numId w:val="6"/>
      </w:numPr>
    </w:pPr>
  </w:style>
  <w:style w:type="paragraph" w:customStyle="1" w:styleId="Emphasis-Italic">
    <w:name w:val="Emphasis - Italic"/>
    <w:basedOn w:val="Normal"/>
    <w:link w:val="Emphasis-ItalicChar"/>
    <w:qFormat/>
    <w:rsid w:val="00E66FE8"/>
    <w:pPr>
      <w:jc w:val="both"/>
    </w:pPr>
    <w:rPr>
      <w:i/>
    </w:rPr>
  </w:style>
  <w:style w:type="paragraph" w:customStyle="1" w:styleId="Emphasis-Bold">
    <w:name w:val="Emphasis - Bold"/>
    <w:basedOn w:val="ContentText"/>
    <w:link w:val="Emphasis-BoldChar"/>
    <w:qFormat/>
    <w:rsid w:val="00F81756"/>
    <w:rPr>
      <w:b/>
    </w:rPr>
  </w:style>
  <w:style w:type="paragraph" w:customStyle="1" w:styleId="Emphasis-Highlight">
    <w:name w:val="Emphasis - Highlight"/>
    <w:basedOn w:val="BodyText"/>
    <w:next w:val="Normal"/>
    <w:link w:val="Emphasis-HighlightChar"/>
    <w:qFormat/>
    <w:rsid w:val="00F81756"/>
    <w:pPr>
      <w:jc w:val="both"/>
    </w:pPr>
    <w:rPr>
      <w:color w:val="E04307" w:themeColor="accent1"/>
    </w:rPr>
  </w:style>
  <w:style w:type="character" w:customStyle="1" w:styleId="Emphasis-HighlightChar">
    <w:name w:val="Emphasis - Highlight Char"/>
    <w:basedOn w:val="BodyTextChar"/>
    <w:link w:val="Emphasis-Highlight"/>
    <w:rsid w:val="00E66FE8"/>
    <w:rPr>
      <w:rFonts w:ascii="Helvetica Neue" w:hAnsi="Helvetica Neue"/>
      <w:color w:val="E04307" w:themeColor="accent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66F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6FE8"/>
    <w:rPr>
      <w:rFonts w:ascii="Helvetica Neue" w:hAnsi="Helvetica Neue"/>
      <w:color w:val="3F3F3F" w:themeColor="text1"/>
      <w:sz w:val="22"/>
    </w:rPr>
  </w:style>
  <w:style w:type="character" w:customStyle="1" w:styleId="ContentTextChar">
    <w:name w:val="Content Text Char"/>
    <w:basedOn w:val="DefaultParagraphFont"/>
    <w:link w:val="ContentText"/>
    <w:rsid w:val="00D45B8B"/>
    <w:rPr>
      <w:rFonts w:ascii="Helvetica Neue" w:hAnsi="Helvetica Neue"/>
      <w:color w:val="3F3F3F" w:themeColor="text1"/>
      <w:sz w:val="22"/>
      <w:lang w:val="en-GB"/>
    </w:rPr>
  </w:style>
  <w:style w:type="character" w:customStyle="1" w:styleId="Emphasis-BoldChar">
    <w:name w:val="Emphasis - Bold Char"/>
    <w:basedOn w:val="ContentTextChar"/>
    <w:link w:val="Emphasis-Bold"/>
    <w:rsid w:val="00E66FE8"/>
    <w:rPr>
      <w:rFonts w:ascii="Helvetica Neue" w:hAnsi="Helvetica Neue"/>
      <w:b/>
      <w:color w:val="3F3F3F" w:themeColor="text1"/>
      <w:sz w:val="22"/>
      <w:lang w:val="en-GB"/>
    </w:rPr>
  </w:style>
  <w:style w:type="character" w:customStyle="1" w:styleId="Emphasis-ItalicChar">
    <w:name w:val="Emphasis - Italic Char"/>
    <w:basedOn w:val="DefaultParagraphFont"/>
    <w:link w:val="Emphasis-Italic"/>
    <w:rsid w:val="00E66FE8"/>
    <w:rPr>
      <w:rFonts w:ascii="Helvetica Neue" w:hAnsi="Helvetica Neue"/>
      <w:i/>
      <w:color w:val="3F3F3F" w:themeColor="text1"/>
      <w:sz w:val="22"/>
    </w:rPr>
  </w:style>
  <w:style w:type="paragraph" w:customStyle="1" w:styleId="Quotation">
    <w:name w:val="Quotation"/>
    <w:basedOn w:val="Quote"/>
    <w:qFormat/>
    <w:rsid w:val="00E66FE8"/>
    <w:pPr>
      <w:spacing w:before="0" w:after="0"/>
    </w:pPr>
    <w:rPr>
      <w:rFonts w:ascii="Iowan Old Style Roman" w:hAnsi="Iowan Old Style Roman" w:cs="Arial"/>
      <w:color w:val="E15131"/>
      <w:sz w:val="24"/>
    </w:rPr>
  </w:style>
  <w:style w:type="paragraph" w:customStyle="1" w:styleId="NameUnderQuotation">
    <w:name w:val="Name Under Quotation"/>
    <w:basedOn w:val="IntenseQuote"/>
    <w:qFormat/>
    <w:rsid w:val="00E66FE8"/>
  </w:style>
  <w:style w:type="paragraph" w:customStyle="1" w:styleId="TableHeader1">
    <w:name w:val="Table Header 1"/>
    <w:basedOn w:val="Normal"/>
    <w:qFormat/>
    <w:rsid w:val="00E66FE8"/>
    <w:pPr>
      <w:spacing w:before="120" w:after="120"/>
    </w:pPr>
    <w:rPr>
      <w:rFonts w:eastAsia="Arial Unicode MS" w:cs="Times"/>
      <w:color w:val="FFFFFF"/>
      <w:kern w:val="20"/>
      <w:szCs w:val="22"/>
      <w:bdr w:val="nil"/>
    </w:rPr>
  </w:style>
  <w:style w:type="paragraph" w:customStyle="1" w:styleId="TableHeader2">
    <w:name w:val="Table Header 2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Content">
    <w:name w:val="Table Content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Bullet1">
    <w:name w:val="Table Bullet 1"/>
    <w:basedOn w:val="Bullet"/>
    <w:next w:val="Normal"/>
    <w:link w:val="TableBullet1Char"/>
    <w:qFormat/>
    <w:rsid w:val="00DC40DC"/>
    <w:pPr>
      <w:numPr>
        <w:numId w:val="2"/>
      </w:numPr>
      <w:spacing w:before="120" w:after="120"/>
      <w:ind w:left="357" w:hanging="357"/>
    </w:pPr>
    <w:rPr>
      <w:rFonts w:eastAsia="Arial Unicode MS" w:cs="Times New Roman"/>
      <w:szCs w:val="22"/>
      <w:bdr w:val="nil"/>
    </w:rPr>
  </w:style>
  <w:style w:type="paragraph" w:customStyle="1" w:styleId="TableNumbered1">
    <w:name w:val="Table Numbered 1"/>
    <w:basedOn w:val="ListParagraph"/>
    <w:link w:val="TableNumbered1Char"/>
    <w:qFormat/>
    <w:rsid w:val="00DC40DC"/>
    <w:pPr>
      <w:numPr>
        <w:numId w:val="3"/>
      </w:numPr>
      <w:spacing w:before="120" w:after="120"/>
      <w:ind w:left="357" w:hanging="357"/>
      <w:contextualSpacing w:val="0"/>
    </w:pPr>
    <w:rPr>
      <w:rFonts w:eastAsia="Arial Unicode MS" w:cs="Times New Roman"/>
      <w:szCs w:val="22"/>
      <w:bdr w:val="nil"/>
    </w:rPr>
  </w:style>
  <w:style w:type="character" w:customStyle="1" w:styleId="BulletChar">
    <w:name w:val="Bullet Char"/>
    <w:basedOn w:val="DefaultParagraphFont"/>
    <w:link w:val="Bullet"/>
    <w:rsid w:val="00E66FE8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character" w:customStyle="1" w:styleId="TableBullet1Char">
    <w:name w:val="Table Bullet 1 Char"/>
    <w:basedOn w:val="BulletChar"/>
    <w:link w:val="TableBullet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2E80"/>
    <w:rPr>
      <w:rFonts w:ascii="Helvetica Neue" w:hAnsi="Helvetica Neue"/>
      <w:color w:val="3F3F3F" w:themeColor="text1"/>
      <w:sz w:val="22"/>
    </w:rPr>
  </w:style>
  <w:style w:type="character" w:customStyle="1" w:styleId="TableNumbered1Char">
    <w:name w:val="Table Numbered 1 Char"/>
    <w:basedOn w:val="ListParagraphChar"/>
    <w:link w:val="TableNumbered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/>
    </w:rPr>
  </w:style>
  <w:style w:type="character" w:customStyle="1" w:styleId="Numbered1Char">
    <w:name w:val="Numbered 1 Char"/>
    <w:basedOn w:val="DefaultParagraphFont"/>
    <w:link w:val="Numbered1"/>
    <w:rsid w:val="00D45B8B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paragraph" w:styleId="ListNumber">
    <w:name w:val="List Number"/>
    <w:basedOn w:val="Normal"/>
    <w:uiPriority w:val="99"/>
    <w:semiHidden/>
    <w:unhideWhenUsed/>
    <w:rsid w:val="00773C6F"/>
    <w:pPr>
      <w:numPr>
        <w:numId w:val="8"/>
      </w:numPr>
      <w:contextualSpacing/>
    </w:pPr>
  </w:style>
  <w:style w:type="character" w:customStyle="1" w:styleId="FootnoteSuperscript">
    <w:name w:val="Footnote Superscript"/>
    <w:basedOn w:val="FootnoteReference"/>
    <w:uiPriority w:val="1"/>
    <w:qFormat/>
    <w:rsid w:val="00A66F63"/>
    <w:rPr>
      <w:color w:val="F15830"/>
      <w:vertAlign w:val="superscript"/>
    </w:rPr>
  </w:style>
  <w:style w:type="paragraph" w:customStyle="1" w:styleId="Footnote1">
    <w:name w:val="Footnote 1"/>
    <w:basedOn w:val="Normal"/>
    <w:qFormat/>
    <w:rsid w:val="00FD7B6D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1424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24E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424E7"/>
    <w:rPr>
      <w:color w:val="0000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A6C"/>
    <w:rPr>
      <w:rFonts w:ascii="Helvetica Neue" w:hAnsi="Helvetica Neue"/>
      <w:color w:val="3F3F3F" w:themeColor="text1"/>
      <w:sz w:val="22"/>
      <w:lang w:val="en-GB"/>
    </w:rPr>
  </w:style>
  <w:style w:type="paragraph" w:customStyle="1" w:styleId="DocumentHeader2">
    <w:name w:val="Document Header 2"/>
    <w:basedOn w:val="Normal"/>
    <w:qFormat/>
    <w:rsid w:val="00FD7B6D"/>
    <w:rPr>
      <w:rFonts w:ascii="Iowan Old Style" w:eastAsiaTheme="majorEastAsia" w:hAnsi="Iowan Old Style" w:cstheme="majorBidi"/>
      <w:b/>
      <w:color w:val="E04307" w:themeColor="accent1"/>
      <w:sz w:val="28"/>
      <w:szCs w:val="28"/>
    </w:rPr>
  </w:style>
  <w:style w:type="paragraph" w:customStyle="1" w:styleId="DocumentTitle1">
    <w:name w:val="Document Title 1"/>
    <w:basedOn w:val="Normal"/>
    <w:qFormat/>
    <w:rsid w:val="00FD7B6D"/>
    <w:rPr>
      <w:rFonts w:ascii="Iowan Old Style" w:eastAsiaTheme="majorEastAsia" w:hAnsi="Iowan Old Style" w:cstheme="majorBidi"/>
      <w:b/>
      <w:sz w:val="44"/>
    </w:rPr>
  </w:style>
  <w:style w:type="paragraph" w:customStyle="1" w:styleId="WasafiriNewHeader1A">
    <w:name w:val="WasafiriNew Header 1A"/>
    <w:basedOn w:val="Normal"/>
    <w:qFormat/>
    <w:rsid w:val="00F25F15"/>
    <w:pPr>
      <w:pBdr>
        <w:bottom w:val="single" w:sz="4" w:space="1" w:color="9E9E9E" w:themeColor="text1" w:themeTint="80"/>
      </w:pBdr>
      <w:spacing w:line="240" w:lineRule="atLeast"/>
    </w:pPr>
    <w:rPr>
      <w:rFonts w:ascii="Arial" w:eastAsiaTheme="minorEastAsia" w:hAnsi="Arial" w:cs="Arial"/>
      <w:caps/>
      <w:color w:val="FF6600"/>
      <w:sz w:val="24"/>
      <w:lang w:eastAsia="ja-JP"/>
    </w:rPr>
  </w:style>
  <w:style w:type="paragraph" w:customStyle="1" w:styleId="WasafiriNewHeader1B">
    <w:name w:val="WasafiriNew Header 1B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9E9E9E" w:themeColor="text1" w:themeTint="80"/>
      <w:sz w:val="36"/>
      <w:szCs w:val="36"/>
      <w:lang w:eastAsia="ja-JP"/>
    </w:rPr>
  </w:style>
  <w:style w:type="paragraph" w:customStyle="1" w:styleId="WasafiriNewContentText">
    <w:name w:val="WasafiriNew Content Text"/>
    <w:basedOn w:val="Normal"/>
    <w:qFormat/>
    <w:rsid w:val="00F25F15"/>
    <w:pPr>
      <w:jc w:val="both"/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Header3">
    <w:name w:val="WasafiriNew Header 3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auto"/>
      <w:sz w:val="20"/>
      <w:szCs w:val="20"/>
      <w:lang w:eastAsia="ja-JP"/>
    </w:rPr>
  </w:style>
  <w:style w:type="paragraph" w:customStyle="1" w:styleId="WasafiriNewBullet2">
    <w:name w:val="WasafiriNew Bullet 2"/>
    <w:basedOn w:val="Normal"/>
    <w:rsid w:val="00F25F15"/>
    <w:pPr>
      <w:numPr>
        <w:numId w:val="12"/>
      </w:numPr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NumberedText1">
    <w:name w:val="WasafiriNew Numbered Text 1"/>
    <w:basedOn w:val="ListParagraph"/>
    <w:qFormat/>
    <w:rsid w:val="00F25F15"/>
    <w:pPr>
      <w:numPr>
        <w:numId w:val="11"/>
      </w:numPr>
      <w:spacing w:line="240" w:lineRule="atLeast"/>
    </w:pPr>
    <w:rPr>
      <w:rFonts w:ascii="Arial" w:eastAsiaTheme="minorEastAsia" w:hAnsi="Arial" w:cs="Arial"/>
      <w:color w:val="auto"/>
      <w:sz w:val="20"/>
      <w:szCs w:val="20"/>
      <w:lang w:eastAsia="ja-JP"/>
    </w:rPr>
  </w:style>
  <w:style w:type="paragraph" w:customStyle="1" w:styleId="WasafiriNewSideText-Bullet">
    <w:name w:val="WasafiriNew Side Text - Bullet"/>
    <w:basedOn w:val="Normal"/>
    <w:qFormat/>
    <w:rsid w:val="00F25F15"/>
    <w:pPr>
      <w:numPr>
        <w:numId w:val="10"/>
      </w:numPr>
    </w:pPr>
    <w:rPr>
      <w:rFonts w:ascii="Arial" w:eastAsiaTheme="minorEastAsia" w:hAnsi="Arial" w:cs="Arial"/>
      <w:color w:val="9E9E9E" w:themeColor="text1" w:themeTint="80"/>
      <w:sz w:val="18"/>
      <w:szCs w:val="18"/>
      <w:lang w:eastAsia="ja-JP"/>
    </w:rPr>
  </w:style>
  <w:style w:type="paragraph" w:customStyle="1" w:styleId="WasafiriContentsheader">
    <w:name w:val="Wasafiri Contents header"/>
    <w:basedOn w:val="WasafiriNewHeader3"/>
    <w:qFormat/>
    <w:rsid w:val="00F25F15"/>
    <w:pPr>
      <w:jc w:val="both"/>
    </w:pPr>
    <w:rPr>
      <w:color w:val="9E9E9E" w:themeColor="text1" w:themeTint="80"/>
    </w:rPr>
  </w:style>
  <w:style w:type="paragraph" w:customStyle="1" w:styleId="WasafiriNewBullet1">
    <w:name w:val="WasafiriNew Bullet 1"/>
    <w:basedOn w:val="ContentText"/>
    <w:qFormat/>
    <w:rsid w:val="00AB4039"/>
    <w:pPr>
      <w:numPr>
        <w:numId w:val="30"/>
      </w:numPr>
    </w:pPr>
  </w:style>
  <w:style w:type="paragraph" w:customStyle="1" w:styleId="WasaArrowList">
    <w:name w:val="Wasa Arrow List"/>
    <w:basedOn w:val="Normal"/>
    <w:qFormat/>
    <w:rsid w:val="00F25F15"/>
    <w:pPr>
      <w:framePr w:hSpace="180" w:wrap="around" w:vAnchor="text" w:hAnchor="page" w:x="2350" w:y="53"/>
      <w:numPr>
        <w:numId w:val="17"/>
      </w:numPr>
      <w:spacing w:line="240" w:lineRule="atLeast"/>
      <w:contextualSpacing/>
      <w:jc w:val="both"/>
    </w:pPr>
    <w:rPr>
      <w:rFonts w:ascii="Arial" w:eastAsia="Times New Roman" w:hAnsi="Arial" w:cs="Arial"/>
      <w:color w:val="auto"/>
      <w:sz w:val="20"/>
      <w:szCs w:val="20"/>
      <w:lang w:eastAsia="ja-JP"/>
    </w:rPr>
  </w:style>
  <w:style w:type="paragraph" w:customStyle="1" w:styleId="WasafiriBullet2">
    <w:name w:val="Wasafiri Bullet 2"/>
    <w:basedOn w:val="WasafiriNewBullet1"/>
    <w:qFormat/>
    <w:rsid w:val="00EE579E"/>
    <w:pPr>
      <w:numPr>
        <w:ilvl w:val="1"/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wasafirihub.com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mish2015/Dropbox%20(Wasafiri%20Consulting)/Wasafiri%20Consulting%20Team%20Folder/Infrastructure/Templates%20&amp;%20Stationary/Stationary%20Templates/Word%20Templates/Wasafiri%20Document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F3F3F"/>
      </a:dk1>
      <a:lt1>
        <a:srgbClr val="FFFFFF"/>
      </a:lt1>
      <a:dk2>
        <a:srgbClr val="000000"/>
      </a:dk2>
      <a:lt2>
        <a:srgbClr val="EEECE1"/>
      </a:lt2>
      <a:accent1>
        <a:srgbClr val="E04307"/>
      </a:accent1>
      <a:accent2>
        <a:srgbClr val="EDAE21"/>
      </a:accent2>
      <a:accent3>
        <a:srgbClr val="013C52"/>
      </a:accent3>
      <a:accent4>
        <a:srgbClr val="D9D9D9"/>
      </a:accent4>
      <a:accent5>
        <a:srgbClr val="73CBDB"/>
      </a:accent5>
      <a:accent6>
        <a:srgbClr val="FECA9A"/>
      </a:accent6>
      <a:hlink>
        <a:srgbClr val="0000BF"/>
      </a:hlink>
      <a:folHlink>
        <a:srgbClr val="5F0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A8237E1502F4FBF6A0CC9F25D16E0" ma:contentTypeVersion="12" ma:contentTypeDescription="Create a new document." ma:contentTypeScope="" ma:versionID="50e6e18397f38563b97b7f687e0f4771">
  <xsd:schema xmlns:xsd="http://www.w3.org/2001/XMLSchema" xmlns:xs="http://www.w3.org/2001/XMLSchema" xmlns:p="http://schemas.microsoft.com/office/2006/metadata/properties" xmlns:ns2="cc5f33d2-0e24-4ea2-b392-def7c19d0a1f" xmlns:ns3="a811492a-6830-4178-84f9-906015a48fcd" targetNamespace="http://schemas.microsoft.com/office/2006/metadata/properties" ma:root="true" ma:fieldsID="6d6f3e29c27070337174a80037584509" ns2:_="" ns3:_="">
    <xsd:import namespace="cc5f33d2-0e24-4ea2-b392-def7c19d0a1f"/>
    <xsd:import namespace="a811492a-6830-4178-84f9-906015a48f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33d2-0e24-4ea2-b392-def7c19d0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1492a-6830-4178-84f9-906015a48f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D9ABD-407E-4F8F-9696-A510C0800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f33d2-0e24-4ea2-b392-def7c19d0a1f"/>
    <ds:schemaRef ds:uri="a811492a-6830-4178-84f9-906015a48f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AEB6C2-46CE-BB4C-B83A-DE4F54262B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871DD7-6C06-47A0-82B2-A661B2834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36508C-9D74-4540-840C-5007FC86E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Wasafiri Document Template - FINAL.dotx</Template>
  <TotalTime>3</TotalTime>
  <Pages>4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Wilson</dc:creator>
  <cp:keywords/>
  <dc:description/>
  <cp:lastModifiedBy>Hamish Wilson</cp:lastModifiedBy>
  <cp:revision>5</cp:revision>
  <cp:lastPrinted>2019-02-06T12:29:00Z</cp:lastPrinted>
  <dcterms:created xsi:type="dcterms:W3CDTF">2021-04-21T09:46:00Z</dcterms:created>
  <dcterms:modified xsi:type="dcterms:W3CDTF">2021-04-21T09:49:00Z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0x010100A6BA8237E1502F4FBF6A0CC9F25D16E0</vt:lpwstr>
  </property>
  <property fmtid="{D5CDD505-2E9C-101B-9397-08002B2CF9AE}" pid="3" name="Order">
    <vt:r8>22100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