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3ECAE" w14:textId="77777777" w:rsidR="006D0A96" w:rsidRDefault="006D0A96" w:rsidP="006D0A96">
      <w:pPr>
        <w:pStyle w:val="DocumentHeader2"/>
      </w:pPr>
    </w:p>
    <w:p w14:paraId="4BFBA0A8" w14:textId="2818DB90" w:rsidR="006D0A96" w:rsidRDefault="114D16BC" w:rsidP="006D0A96">
      <w:pPr>
        <w:pStyle w:val="DocumentHeader2"/>
      </w:pPr>
      <w:r>
        <w:t>Application Form</w:t>
      </w:r>
    </w:p>
    <w:p w14:paraId="7818A5C4" w14:textId="5A44C233" w:rsidR="0C39E0BB" w:rsidRDefault="006829C5" w:rsidP="704D363C">
      <w:pPr>
        <w:pStyle w:val="DocumentTitle1"/>
        <w:spacing w:line="259" w:lineRule="auto"/>
        <w:rPr>
          <w:rFonts w:eastAsia="MS Gothic" w:cs="Times New Roman"/>
          <w:bCs/>
          <w:szCs w:val="44"/>
        </w:rPr>
      </w:pPr>
      <w:r>
        <w:t xml:space="preserve">Managing Director </w:t>
      </w:r>
    </w:p>
    <w:p w14:paraId="7029477E" w14:textId="77777777" w:rsidR="004C3F44" w:rsidRPr="004C3F44" w:rsidRDefault="004C3F44" w:rsidP="004C3F44">
      <w:pPr>
        <w:pStyle w:val="ContentText"/>
      </w:pPr>
    </w:p>
    <w:p w14:paraId="30B1586B" w14:textId="7D23B819" w:rsidR="00D50970" w:rsidRPr="00AB4039" w:rsidRDefault="004C3F44" w:rsidP="004C3F44">
      <w:pPr>
        <w:pStyle w:val="ContentText"/>
        <w:rPr>
          <w:i/>
          <w:iCs/>
          <w:color w:val="E04307" w:themeColor="accent1"/>
        </w:rPr>
      </w:pPr>
      <w:r w:rsidRPr="00AB4039">
        <w:rPr>
          <w:i/>
          <w:iCs/>
          <w:color w:val="E04307" w:themeColor="accent1"/>
        </w:rPr>
        <w:t xml:space="preserve">Thank you for your interest in </w:t>
      </w:r>
      <w:r w:rsidR="00320000" w:rsidRPr="00AB4039">
        <w:rPr>
          <w:i/>
          <w:iCs/>
          <w:color w:val="E04307" w:themeColor="accent1"/>
        </w:rPr>
        <w:t>Wasafiri</w:t>
      </w:r>
      <w:r w:rsidR="00EE579E">
        <w:rPr>
          <w:i/>
          <w:iCs/>
          <w:color w:val="E04307" w:themeColor="accent1"/>
        </w:rPr>
        <w:t xml:space="preserve"> and our work!</w:t>
      </w:r>
    </w:p>
    <w:p w14:paraId="7AA89B7A" w14:textId="1F648954" w:rsidR="004C3F44" w:rsidRPr="004C3F44" w:rsidRDefault="00D50970" w:rsidP="00B42177">
      <w:pPr>
        <w:pStyle w:val="ContentText"/>
        <w:jc w:val="left"/>
      </w:pPr>
      <w:r>
        <w:t xml:space="preserve">Here’s what we require from you in order </w:t>
      </w:r>
      <w:r w:rsidR="00190D75">
        <w:t xml:space="preserve">for us </w:t>
      </w:r>
      <w:r>
        <w:t>to consider your application for the role:</w:t>
      </w:r>
    </w:p>
    <w:p w14:paraId="316192BA" w14:textId="77777777" w:rsidR="004C3F44" w:rsidRPr="004C3F44" w:rsidRDefault="004C3F44" w:rsidP="004C3F44">
      <w:pPr>
        <w:pStyle w:val="ContentText"/>
      </w:pPr>
    </w:p>
    <w:p w14:paraId="0746C9B5" w14:textId="51679ABB" w:rsidR="004C3F44" w:rsidRPr="00D50970" w:rsidRDefault="006C3F6E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ompleted </w:t>
      </w:r>
      <w:r w:rsidR="0094322F">
        <w:rPr>
          <w:b/>
          <w:bCs/>
        </w:rPr>
        <w:t>a</w:t>
      </w:r>
      <w:r w:rsidR="004C3F44" w:rsidRPr="00D50970">
        <w:rPr>
          <w:b/>
          <w:bCs/>
        </w:rPr>
        <w:t xml:space="preserve">pplication </w:t>
      </w:r>
      <w:r w:rsidR="0094322F">
        <w:rPr>
          <w:b/>
          <w:bCs/>
        </w:rPr>
        <w:t>f</w:t>
      </w:r>
      <w:r w:rsidR="004C3F44" w:rsidRPr="00D50970">
        <w:rPr>
          <w:b/>
          <w:bCs/>
        </w:rPr>
        <w:t>orm</w:t>
      </w:r>
    </w:p>
    <w:p w14:paraId="41B4D9F4" w14:textId="4FE8EBB9" w:rsidR="004C3F44" w:rsidRPr="004C3F44" w:rsidRDefault="004C3F44" w:rsidP="00B42177">
      <w:pPr>
        <w:pStyle w:val="ContentText"/>
        <w:ind w:left="360"/>
        <w:jc w:val="left"/>
      </w:pPr>
      <w:r w:rsidRPr="004C3F44">
        <w:t xml:space="preserve">Please complete the form </w:t>
      </w:r>
      <w:r w:rsidR="006C3F6E">
        <w:t xml:space="preserve">contained in the following section. This will help us </w:t>
      </w:r>
      <w:r w:rsidR="00F630DD">
        <w:t xml:space="preserve">get a better sense of </w:t>
      </w:r>
      <w:r w:rsidR="002E5BF4">
        <w:t>y</w:t>
      </w:r>
      <w:r w:rsidR="00F630DD">
        <w:t>our background, skills and experience as they relate to the position.</w:t>
      </w:r>
      <w:r w:rsidR="006C3F6E">
        <w:t xml:space="preserve"> </w:t>
      </w:r>
    </w:p>
    <w:p w14:paraId="521A3E21" w14:textId="77777777" w:rsidR="004C3F44" w:rsidRPr="004C3F44" w:rsidRDefault="004C3F44" w:rsidP="004C3F44">
      <w:pPr>
        <w:pStyle w:val="ContentText"/>
      </w:pPr>
    </w:p>
    <w:p w14:paraId="53CE65AF" w14:textId="70E9D458" w:rsidR="004C3F44" w:rsidRPr="00D50970" w:rsidRDefault="00F630DD" w:rsidP="00D50970">
      <w:pPr>
        <w:pStyle w:val="Numbered1"/>
        <w:rPr>
          <w:b/>
          <w:bCs/>
        </w:rPr>
      </w:pPr>
      <w:r>
        <w:rPr>
          <w:b/>
          <w:bCs/>
        </w:rPr>
        <w:t xml:space="preserve">Your </w:t>
      </w:r>
      <w:r w:rsidR="0094322F">
        <w:rPr>
          <w:b/>
          <w:bCs/>
        </w:rPr>
        <w:t>c</w:t>
      </w:r>
      <w:r w:rsidR="004C3F44" w:rsidRPr="00D50970">
        <w:rPr>
          <w:b/>
          <w:bCs/>
        </w:rPr>
        <w:t xml:space="preserve">urriculum </w:t>
      </w:r>
      <w:r w:rsidR="0094322F">
        <w:rPr>
          <w:b/>
          <w:bCs/>
        </w:rPr>
        <w:t>v</w:t>
      </w:r>
      <w:r w:rsidR="004C3F44" w:rsidRPr="00D50970">
        <w:rPr>
          <w:b/>
          <w:bCs/>
        </w:rPr>
        <w:t>itae</w:t>
      </w:r>
    </w:p>
    <w:p w14:paraId="31E49592" w14:textId="5893127F" w:rsidR="00F4013E" w:rsidRDefault="00F4013E" w:rsidP="00F630DD">
      <w:pPr>
        <w:pStyle w:val="ContentText"/>
        <w:ind w:left="360"/>
      </w:pPr>
      <w:r>
        <w:t>Please take note of the following:</w:t>
      </w:r>
    </w:p>
    <w:p w14:paraId="562B0917" w14:textId="312DE4A8" w:rsidR="00EE579E" w:rsidRDefault="00F4013E" w:rsidP="00B42177">
      <w:pPr>
        <w:pStyle w:val="WasafiriNewBullet1"/>
        <w:jc w:val="left"/>
      </w:pPr>
      <w:r w:rsidRPr="00AB4039">
        <w:t>We’d really appreciate it if your CV is</w:t>
      </w:r>
      <w:r w:rsidR="004C3F44" w:rsidRPr="00AB4039">
        <w:t xml:space="preserve"> no longer than </w:t>
      </w:r>
      <w:r w:rsidR="006829C5">
        <w:t>4</w:t>
      </w:r>
      <w:r w:rsidR="004C3F44" w:rsidRPr="00AB4039">
        <w:t xml:space="preserve"> pages</w:t>
      </w:r>
      <w:r w:rsidRPr="00AB4039">
        <w:t xml:space="preserve"> in total; please note that we won</w:t>
      </w:r>
      <w:r w:rsidR="00190D75">
        <w:t>’</w:t>
      </w:r>
      <w:r w:rsidRPr="00AB4039">
        <w:t xml:space="preserve">t be in a </w:t>
      </w:r>
      <w:r w:rsidR="00EE579E">
        <w:t xml:space="preserve">position to accept CVs that are </w:t>
      </w:r>
      <w:r w:rsidR="00147E2A">
        <w:t>longer than this limit</w:t>
      </w:r>
    </w:p>
    <w:p w14:paraId="301FC16B" w14:textId="479B8383" w:rsidR="004C3F44" w:rsidRPr="00AB4039" w:rsidRDefault="00EE579E" w:rsidP="00B42177">
      <w:pPr>
        <w:pStyle w:val="WasafiriNewBullet1"/>
        <w:jc w:val="left"/>
      </w:pPr>
      <w:r>
        <w:t>As a minimum, p</w:t>
      </w:r>
      <w:r w:rsidR="004C3F44" w:rsidRPr="00AB4039">
        <w:t xml:space="preserve">lease ensure your CV </w:t>
      </w:r>
      <w:r>
        <w:t>addresses the following aspects of your experience and background</w:t>
      </w:r>
      <w:r w:rsidR="00B42177">
        <w:t>;</w:t>
      </w:r>
    </w:p>
    <w:p w14:paraId="4D4BED5A" w14:textId="27E3ADBA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ducation</w:t>
      </w:r>
      <w:r>
        <w:t>al</w:t>
      </w:r>
      <w:r w:rsidR="004C3F44" w:rsidRPr="00AB4039">
        <w:t xml:space="preserve"> background</w:t>
      </w:r>
    </w:p>
    <w:p w14:paraId="74DD7A79" w14:textId="3634CEB1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Your e</w:t>
      </w:r>
      <w:r w:rsidR="004C3F44" w:rsidRPr="00AB4039">
        <w:t>mployment history</w:t>
      </w:r>
    </w:p>
    <w:p w14:paraId="6FB0598F" w14:textId="722C970B" w:rsidR="004C3F44" w:rsidRPr="00AB4039" w:rsidRDefault="001912B4" w:rsidP="00EE579E">
      <w:pPr>
        <w:pStyle w:val="WasafiriNewBullet1"/>
        <w:numPr>
          <w:ilvl w:val="1"/>
          <w:numId w:val="32"/>
        </w:numPr>
      </w:pPr>
      <w:r>
        <w:t>The c</w:t>
      </w:r>
      <w:r w:rsidR="004C3F44" w:rsidRPr="00AB4039">
        <w:t xml:space="preserve">ountries </w:t>
      </w:r>
      <w:r>
        <w:t xml:space="preserve">you’ve </w:t>
      </w:r>
      <w:r w:rsidR="004C3F44" w:rsidRPr="00AB4039">
        <w:t>worked in</w:t>
      </w:r>
    </w:p>
    <w:p w14:paraId="5B68A87A" w14:textId="1D60EAC3" w:rsidR="004C3F44" w:rsidRPr="004C3F44" w:rsidRDefault="001912B4" w:rsidP="00EE579E">
      <w:pPr>
        <w:pStyle w:val="WasafiriNewBullet1"/>
        <w:numPr>
          <w:ilvl w:val="1"/>
          <w:numId w:val="32"/>
        </w:numPr>
      </w:pPr>
      <w:r>
        <w:t>The k</w:t>
      </w:r>
      <w:r w:rsidR="004C3F44" w:rsidRPr="00AB4039">
        <w:t>ey skills</w:t>
      </w:r>
      <w:r>
        <w:t xml:space="preserve"> </w:t>
      </w:r>
      <w:r w:rsidR="00F72337">
        <w:t xml:space="preserve">and expertise </w:t>
      </w:r>
      <w:r>
        <w:t>you bring</w:t>
      </w:r>
    </w:p>
    <w:p w14:paraId="59142EF4" w14:textId="77777777" w:rsidR="004C3F44" w:rsidRPr="004C3F44" w:rsidRDefault="004C3F44" w:rsidP="004C3F44">
      <w:pPr>
        <w:pStyle w:val="ContentText"/>
      </w:pPr>
    </w:p>
    <w:p w14:paraId="765A3049" w14:textId="3C4C919D" w:rsidR="004C3F44" w:rsidRPr="001912B4" w:rsidRDefault="001912B4" w:rsidP="00D50970">
      <w:pPr>
        <w:pStyle w:val="Numbered1"/>
        <w:rPr>
          <w:b/>
          <w:bCs/>
        </w:rPr>
      </w:pPr>
      <w:r w:rsidRPr="001912B4">
        <w:rPr>
          <w:b/>
          <w:bCs/>
        </w:rPr>
        <w:t xml:space="preserve">Three </w:t>
      </w:r>
      <w:r w:rsidR="0094322F">
        <w:rPr>
          <w:b/>
          <w:bCs/>
        </w:rPr>
        <w:t>p</w:t>
      </w:r>
      <w:r w:rsidR="004C3F44" w:rsidRPr="001912B4">
        <w:rPr>
          <w:b/>
          <w:bCs/>
        </w:rPr>
        <w:t xml:space="preserve">rofessional </w:t>
      </w:r>
      <w:r w:rsidR="0094322F">
        <w:rPr>
          <w:b/>
          <w:bCs/>
        </w:rPr>
        <w:t>r</w:t>
      </w:r>
      <w:r w:rsidR="004C3F44" w:rsidRPr="001912B4">
        <w:rPr>
          <w:b/>
          <w:bCs/>
        </w:rPr>
        <w:t xml:space="preserve">eferences </w:t>
      </w:r>
    </w:p>
    <w:p w14:paraId="7CFB6510" w14:textId="2EEDC88F" w:rsidR="004C3F44" w:rsidRPr="004C3F44" w:rsidRDefault="001912B4" w:rsidP="001912B4">
      <w:pPr>
        <w:pStyle w:val="ContentText"/>
        <w:ind w:left="360"/>
      </w:pPr>
      <w:r>
        <w:t>Please</w:t>
      </w:r>
      <w:r w:rsidR="004C3F44" w:rsidRPr="004C3F44">
        <w:t xml:space="preserve"> provide the details of three professional references in the form below. We will only contact them with your permission</w:t>
      </w:r>
      <w:r w:rsidR="002E5BF4">
        <w:t xml:space="preserve">; </w:t>
      </w:r>
      <w:r>
        <w:t>they will help us get to know you better.</w:t>
      </w:r>
    </w:p>
    <w:p w14:paraId="53612374" w14:textId="77777777" w:rsidR="004C3F44" w:rsidRPr="004C3F44" w:rsidRDefault="004C3F44" w:rsidP="004C3F44">
      <w:pPr>
        <w:pStyle w:val="ContentText"/>
      </w:pPr>
    </w:p>
    <w:p w14:paraId="03B5FEE1" w14:textId="6492BBCF" w:rsidR="00DB7847" w:rsidRDefault="00DB7847" w:rsidP="004C3F44">
      <w:pPr>
        <w:pStyle w:val="ContentText"/>
        <w:rPr>
          <w:b/>
        </w:rPr>
      </w:pPr>
      <w:r>
        <w:rPr>
          <w:b/>
        </w:rPr>
        <w:t xml:space="preserve">A couple of final notes </w:t>
      </w:r>
    </w:p>
    <w:p w14:paraId="3CB51CBC" w14:textId="5EAB7E0A" w:rsidR="004C3F44" w:rsidRPr="00DB7847" w:rsidRDefault="004C3F44" w:rsidP="00DB7847">
      <w:pPr>
        <w:pStyle w:val="WasafiriNewBullet1"/>
        <w:rPr>
          <w:b/>
        </w:rPr>
      </w:pPr>
      <w:r w:rsidRPr="004C3F44">
        <w:t xml:space="preserve">We </w:t>
      </w:r>
      <w:r w:rsidR="00DB7847" w:rsidRPr="00B42177">
        <w:rPr>
          <w:u w:val="single"/>
        </w:rPr>
        <w:t>don’t</w:t>
      </w:r>
      <w:r w:rsidR="00DB7847">
        <w:t xml:space="preserve"> </w:t>
      </w:r>
      <w:r w:rsidRPr="004C3F44">
        <w:t xml:space="preserve">require </w:t>
      </w:r>
      <w:r w:rsidR="00FA0609">
        <w:t>you to write a</w:t>
      </w:r>
      <w:r w:rsidRPr="004C3F44">
        <w:t xml:space="preserve"> separate cover letter</w:t>
      </w:r>
    </w:p>
    <w:p w14:paraId="5D2B9441" w14:textId="11F91828" w:rsidR="00DB7847" w:rsidRPr="00FA0609" w:rsidRDefault="00DB7847" w:rsidP="00DB7847">
      <w:pPr>
        <w:pStyle w:val="WasafiriNewBullet1"/>
        <w:rPr>
          <w:b/>
        </w:rPr>
      </w:pPr>
      <w:r>
        <w:t xml:space="preserve">At this stage we </w:t>
      </w:r>
      <w:r w:rsidRPr="00B42177">
        <w:rPr>
          <w:u w:val="single"/>
        </w:rPr>
        <w:t>won</w:t>
      </w:r>
      <w:r w:rsidR="00FA0609" w:rsidRPr="00B42177">
        <w:rPr>
          <w:u w:val="single"/>
        </w:rPr>
        <w:t>’</w:t>
      </w:r>
      <w:r w:rsidRPr="00B42177">
        <w:rPr>
          <w:u w:val="single"/>
        </w:rPr>
        <w:t>t need any samples</w:t>
      </w:r>
      <w:r>
        <w:t xml:space="preserve"> of your work</w:t>
      </w:r>
    </w:p>
    <w:p w14:paraId="1C207027" w14:textId="6A7DBEEE" w:rsidR="00FA0609" w:rsidRPr="00DB7847" w:rsidRDefault="00147E2A" w:rsidP="00DB7847">
      <w:pPr>
        <w:pStyle w:val="WasafiriNewBullet1"/>
        <w:rPr>
          <w:b/>
        </w:rPr>
      </w:pPr>
      <w:r>
        <w:t xml:space="preserve">We encourage </w:t>
      </w:r>
      <w:r w:rsidR="002D4C60">
        <w:t xml:space="preserve">informal discussions before any formal application; this will help you get a sense as to whether its worth the effort! Please email </w:t>
      </w:r>
      <w:hyperlink r:id="rId11" w:history="1">
        <w:r w:rsidR="002D4C60" w:rsidRPr="001B3DA0">
          <w:rPr>
            <w:rStyle w:val="Hyperlink"/>
          </w:rPr>
          <w:t>opportunities@wasafirihub.com</w:t>
        </w:r>
      </w:hyperlink>
      <w:r w:rsidR="002D4C60">
        <w:t xml:space="preserve"> to request a discussion with Kate Simpson</w:t>
      </w:r>
    </w:p>
    <w:p w14:paraId="0B1C3A3B" w14:textId="1ED0F2EF" w:rsidR="004C3F44" w:rsidRDefault="004C3F44" w:rsidP="004C3F44">
      <w:pPr>
        <w:pStyle w:val="ContentText"/>
      </w:pPr>
    </w:p>
    <w:p w14:paraId="51048B12" w14:textId="77777777" w:rsidR="00890A53" w:rsidRPr="004C3F44" w:rsidRDefault="00890A53" w:rsidP="004C3F44">
      <w:pPr>
        <w:pStyle w:val="ContentText"/>
      </w:pPr>
    </w:p>
    <w:p w14:paraId="52A1F65B" w14:textId="77777777" w:rsidR="00520CC5" w:rsidRPr="004C3F44" w:rsidRDefault="00520CC5" w:rsidP="00890A53">
      <w:pPr>
        <w:pStyle w:val="Header1"/>
        <w:numPr>
          <w:ilvl w:val="0"/>
          <w:numId w:val="0"/>
        </w:numPr>
      </w:pPr>
      <w:r>
        <w:t>Application Form</w:t>
      </w:r>
    </w:p>
    <w:p w14:paraId="2A74DA00" w14:textId="77777777" w:rsidR="00520CC5" w:rsidRPr="004C3F44" w:rsidRDefault="00520CC5" w:rsidP="00520CC5">
      <w:pPr>
        <w:pStyle w:val="ContentText"/>
      </w:pPr>
    </w:p>
    <w:p w14:paraId="5FDBFCC7" w14:textId="6F8C2021" w:rsidR="00520CC5" w:rsidRPr="004C3F44" w:rsidRDefault="001370A4" w:rsidP="00520CC5">
      <w:pPr>
        <w:pStyle w:val="Header3"/>
      </w:pPr>
      <w:r>
        <w:t xml:space="preserve">Before you start; a couple of points </w:t>
      </w:r>
      <w:r w:rsidR="0094322F">
        <w:t>to consider</w:t>
      </w:r>
    </w:p>
    <w:p w14:paraId="157D42C6" w14:textId="317A3E64" w:rsidR="00520CC5" w:rsidRPr="004C3F44" w:rsidRDefault="001370A4" w:rsidP="00890A53">
      <w:pPr>
        <w:pStyle w:val="Numbered1"/>
        <w:numPr>
          <w:ilvl w:val="0"/>
          <w:numId w:val="33"/>
        </w:numPr>
      </w:pPr>
      <w:r w:rsidRPr="0094322F">
        <w:rPr>
          <w:u w:val="single"/>
        </w:rPr>
        <w:t xml:space="preserve">Please adhere </w:t>
      </w:r>
      <w:r w:rsidR="00520CC5" w:rsidRPr="0094322F">
        <w:rPr>
          <w:u w:val="single"/>
        </w:rPr>
        <w:t>to the word and page limits.</w:t>
      </w:r>
      <w:r w:rsidR="00520CC5" w:rsidRPr="004C3F44">
        <w:t xml:space="preserve"> </w:t>
      </w:r>
      <w:r>
        <w:t xml:space="preserve">This will make your and our lives easier! </w:t>
      </w:r>
    </w:p>
    <w:p w14:paraId="01776FAA" w14:textId="77777777" w:rsidR="00520CC5" w:rsidRPr="004C3F44" w:rsidRDefault="00520CC5" w:rsidP="00520CC5">
      <w:pPr>
        <w:pStyle w:val="ContentText"/>
      </w:pPr>
    </w:p>
    <w:p w14:paraId="5E03760B" w14:textId="33A56142" w:rsidR="00520CC5" w:rsidRPr="004C3F44" w:rsidRDefault="001370A4" w:rsidP="00520CC5">
      <w:pPr>
        <w:pStyle w:val="Numbered1"/>
      </w:pPr>
      <w:r w:rsidRPr="0094322F">
        <w:rPr>
          <w:u w:val="single"/>
        </w:rPr>
        <w:t xml:space="preserve">Please </w:t>
      </w:r>
      <w:r w:rsidR="0094322F" w:rsidRPr="0094322F">
        <w:rPr>
          <w:u w:val="single"/>
        </w:rPr>
        <w:t>respond with qualit</w:t>
      </w:r>
      <w:r w:rsidR="0094322F">
        <w:rPr>
          <w:u w:val="single"/>
        </w:rPr>
        <w:t>y.</w:t>
      </w:r>
      <w:r w:rsidR="0094322F">
        <w:t xml:space="preserve"> We really value the</w:t>
      </w:r>
      <w:r w:rsidR="00520CC5" w:rsidRPr="004C3F44">
        <w:t xml:space="preserve"> quality of your written work</w:t>
      </w:r>
      <w:r w:rsidR="0094322F">
        <w:t>;</w:t>
      </w:r>
      <w:r w:rsidR="00520CC5" w:rsidRPr="004C3F44">
        <w:t xml:space="preserve"> </w:t>
      </w:r>
      <w:r w:rsidR="0094322F">
        <w:t>w</w:t>
      </w:r>
      <w:r w:rsidR="00520CC5" w:rsidRPr="004C3F44">
        <w:t>e value well-structured content that makes a point clearly and succinctly.</w:t>
      </w:r>
      <w:r w:rsidRPr="004C3F44">
        <w:t xml:space="preserve"> </w:t>
      </w:r>
      <w:r>
        <w:t>B</w:t>
      </w:r>
      <w:r w:rsidRPr="004C3F44">
        <w:t xml:space="preserve">ullet points are </w:t>
      </w:r>
      <w:r>
        <w:t>appreciated!</w:t>
      </w:r>
      <w:r w:rsidRPr="004C3F44">
        <w:t>!</w:t>
      </w:r>
    </w:p>
    <w:p w14:paraId="7CCD6D8B" w14:textId="77777777" w:rsidR="004C3F44" w:rsidRDefault="004C3F44">
      <w:r>
        <w:br w:type="page"/>
      </w:r>
    </w:p>
    <w:p w14:paraId="5143BB21" w14:textId="77777777" w:rsidR="004C3F44" w:rsidRPr="004C3F44" w:rsidRDefault="004C3F44" w:rsidP="004C3F44">
      <w:pPr>
        <w:pStyle w:val="ContentText"/>
      </w:pPr>
    </w:p>
    <w:p w14:paraId="2E6ECCBD" w14:textId="05AEEB69" w:rsidR="004C3F44" w:rsidRPr="004C3F44" w:rsidRDefault="004C3F44" w:rsidP="004C3F44">
      <w:pPr>
        <w:pStyle w:val="ContentText"/>
      </w:pPr>
    </w:p>
    <w:tbl>
      <w:tblPr>
        <w:tblStyle w:val="TableGrid"/>
        <w:tblW w:w="9498" w:type="dxa"/>
        <w:tblInd w:w="-289" w:type="dxa"/>
        <w:tblBorders>
          <w:top w:val="single" w:sz="4" w:space="0" w:color="013C52" w:themeColor="accent3"/>
          <w:left w:val="single" w:sz="4" w:space="0" w:color="013C52" w:themeColor="accent3"/>
          <w:bottom w:val="single" w:sz="4" w:space="0" w:color="013C52" w:themeColor="accent3"/>
          <w:right w:val="single" w:sz="4" w:space="0" w:color="013C52" w:themeColor="accent3"/>
          <w:insideH w:val="single" w:sz="4" w:space="0" w:color="013C52" w:themeColor="accent3"/>
          <w:insideV w:val="single" w:sz="4" w:space="0" w:color="013C52" w:themeColor="accent3"/>
        </w:tblBorders>
        <w:tblLook w:val="04A0" w:firstRow="1" w:lastRow="0" w:firstColumn="1" w:lastColumn="0" w:noHBand="0" w:noVBand="1"/>
      </w:tblPr>
      <w:tblGrid>
        <w:gridCol w:w="3125"/>
        <w:gridCol w:w="3186"/>
        <w:gridCol w:w="3187"/>
      </w:tblGrid>
      <w:tr w:rsidR="004C3F44" w:rsidRPr="0094322F" w14:paraId="069C9D33" w14:textId="77777777" w:rsidTr="704D363C">
        <w:tc>
          <w:tcPr>
            <w:tcW w:w="9498" w:type="dxa"/>
            <w:gridSpan w:val="3"/>
            <w:shd w:val="clear" w:color="auto" w:fill="013C52" w:themeFill="accent3"/>
          </w:tcPr>
          <w:p w14:paraId="6BB129C7" w14:textId="77777777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PERSONAL DETAILS</w:t>
            </w:r>
          </w:p>
        </w:tc>
      </w:tr>
      <w:tr w:rsidR="004C3F44" w:rsidRPr="004C3F44" w14:paraId="14F2EBDE" w14:textId="77777777" w:rsidTr="00D01F9C">
        <w:tc>
          <w:tcPr>
            <w:tcW w:w="3125" w:type="dxa"/>
            <w:shd w:val="clear" w:color="auto" w:fill="F2F2F2" w:themeFill="background1" w:themeFillShade="F2"/>
            <w:vAlign w:val="center"/>
          </w:tcPr>
          <w:p w14:paraId="41476234" w14:textId="77777777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Name:</w:t>
            </w:r>
          </w:p>
        </w:tc>
        <w:tc>
          <w:tcPr>
            <w:tcW w:w="6373" w:type="dxa"/>
            <w:gridSpan w:val="2"/>
            <w:vAlign w:val="center"/>
          </w:tcPr>
          <w:p w14:paraId="4FDBF18F" w14:textId="6B703D0F" w:rsid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12A311EA" w14:textId="0D534DCA" w:rsidR="002C276C" w:rsidRPr="004C3F44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16354056" w14:textId="77777777" w:rsidTr="00D01F9C">
        <w:trPr>
          <w:trHeight w:val="485"/>
        </w:trPr>
        <w:tc>
          <w:tcPr>
            <w:tcW w:w="3125" w:type="dxa"/>
            <w:shd w:val="clear" w:color="auto" w:fill="F2F2F2" w:themeFill="background1" w:themeFillShade="F2"/>
            <w:vAlign w:val="center"/>
          </w:tcPr>
          <w:p w14:paraId="464F5D6B" w14:textId="77777777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Email:</w:t>
            </w:r>
          </w:p>
        </w:tc>
        <w:tc>
          <w:tcPr>
            <w:tcW w:w="6373" w:type="dxa"/>
            <w:gridSpan w:val="2"/>
            <w:vAlign w:val="center"/>
          </w:tcPr>
          <w:p w14:paraId="711F370B" w14:textId="22C8652F" w:rsidR="002C276C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6D6D53D0" w14:textId="77777777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75671824" w14:textId="77777777" w:rsidTr="00D01F9C">
        <w:tc>
          <w:tcPr>
            <w:tcW w:w="3125" w:type="dxa"/>
            <w:shd w:val="clear" w:color="auto" w:fill="F2F2F2" w:themeFill="background1" w:themeFillShade="F2"/>
            <w:vAlign w:val="center"/>
          </w:tcPr>
          <w:p w14:paraId="13F1DAC4" w14:textId="2AE72F16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 xml:space="preserve">Current </w:t>
            </w:r>
            <w:r w:rsidR="006829C5">
              <w:rPr>
                <w:rFonts w:ascii="Helvetica Neue" w:hAnsi="Helvetica Neue"/>
                <w:b/>
              </w:rPr>
              <w:t>Location</w:t>
            </w:r>
            <w:r w:rsidRPr="004C3F44">
              <w:rPr>
                <w:rFonts w:ascii="Helvetica Neue" w:hAnsi="Helvetica Neue"/>
                <w:b/>
              </w:rPr>
              <w:t>:</w:t>
            </w:r>
          </w:p>
          <w:p w14:paraId="40625B88" w14:textId="77777777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6373" w:type="dxa"/>
            <w:gridSpan w:val="2"/>
            <w:vAlign w:val="center"/>
          </w:tcPr>
          <w:p w14:paraId="185E5171" w14:textId="77777777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359E763D" w14:textId="77777777" w:rsidTr="00D01F9C">
        <w:tc>
          <w:tcPr>
            <w:tcW w:w="3125" w:type="dxa"/>
            <w:shd w:val="clear" w:color="auto" w:fill="F2F2F2" w:themeFill="background1" w:themeFillShade="F2"/>
            <w:vAlign w:val="center"/>
          </w:tcPr>
          <w:p w14:paraId="5C90FA5F" w14:textId="4D6C2B8B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Current Job Title &amp; Organisation:</w:t>
            </w:r>
          </w:p>
        </w:tc>
        <w:tc>
          <w:tcPr>
            <w:tcW w:w="6373" w:type="dxa"/>
            <w:gridSpan w:val="2"/>
            <w:vAlign w:val="center"/>
          </w:tcPr>
          <w:p w14:paraId="40E1E86D" w14:textId="77777777" w:rsidR="004C3F44" w:rsidRPr="004C3F44" w:rsidRDefault="004C3F44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AA1BB2F" w14:textId="77777777" w:rsidTr="00D01F9C">
        <w:tc>
          <w:tcPr>
            <w:tcW w:w="3125" w:type="dxa"/>
            <w:vMerge w:val="restart"/>
            <w:shd w:val="clear" w:color="auto" w:fill="F2F2F2" w:themeFill="background1" w:themeFillShade="F2"/>
            <w:vAlign w:val="center"/>
          </w:tcPr>
          <w:p w14:paraId="34C31496" w14:textId="38618D65" w:rsidR="002C276C" w:rsidRDefault="002C276C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Technology expertise:</w:t>
            </w:r>
          </w:p>
          <w:p w14:paraId="5285148D" w14:textId="3D0441D9" w:rsidR="002C276C" w:rsidRPr="004C3F44" w:rsidRDefault="002C276C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>
              <w:rPr>
                <w:rFonts w:ascii="Helvetica Neue" w:hAnsi="Helvetica Neue"/>
                <w:b/>
              </w:rPr>
              <w:t>(Please number 1-5)</w:t>
            </w:r>
          </w:p>
        </w:tc>
        <w:tc>
          <w:tcPr>
            <w:tcW w:w="3186" w:type="dxa"/>
            <w:vAlign w:val="center"/>
          </w:tcPr>
          <w:p w14:paraId="2C9501E1" w14:textId="612C7F5C" w:rsidR="002C276C" w:rsidRPr="004C3F44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Word:</w:t>
            </w:r>
          </w:p>
        </w:tc>
        <w:tc>
          <w:tcPr>
            <w:tcW w:w="3187" w:type="dxa"/>
            <w:vAlign w:val="center"/>
          </w:tcPr>
          <w:p w14:paraId="56725131" w14:textId="5AC3FF75" w:rsidR="002C276C" w:rsidRPr="004C3F44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6B0D17DE" w14:textId="77777777" w:rsidTr="00D01F9C">
        <w:tc>
          <w:tcPr>
            <w:tcW w:w="3125" w:type="dxa"/>
            <w:vMerge/>
            <w:vAlign w:val="center"/>
          </w:tcPr>
          <w:p w14:paraId="12C3A249" w14:textId="77777777" w:rsidR="002C276C" w:rsidRDefault="002C276C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  <w:vAlign w:val="center"/>
          </w:tcPr>
          <w:p w14:paraId="76357959" w14:textId="566408CE" w:rsidR="002C276C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Excel:</w:t>
            </w:r>
          </w:p>
        </w:tc>
        <w:tc>
          <w:tcPr>
            <w:tcW w:w="3187" w:type="dxa"/>
            <w:vAlign w:val="center"/>
          </w:tcPr>
          <w:p w14:paraId="7C7D3953" w14:textId="37D75426" w:rsidR="002C276C" w:rsidRPr="004C3F44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4247703" w14:textId="77777777" w:rsidTr="00D01F9C">
        <w:tc>
          <w:tcPr>
            <w:tcW w:w="3125" w:type="dxa"/>
            <w:vMerge/>
            <w:vAlign w:val="center"/>
          </w:tcPr>
          <w:p w14:paraId="79759688" w14:textId="77777777" w:rsidR="002C276C" w:rsidRDefault="002C276C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  <w:vAlign w:val="center"/>
          </w:tcPr>
          <w:p w14:paraId="2F1CE48E" w14:textId="57FC8453" w:rsidR="002C276C" w:rsidRDefault="00B42177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PowerPoint</w:t>
            </w:r>
            <w:r w:rsidR="002C276C">
              <w:rPr>
                <w:rFonts w:ascii="Helvetica Neue" w:hAnsi="Helvetica Neue"/>
              </w:rPr>
              <w:t>:</w:t>
            </w:r>
          </w:p>
        </w:tc>
        <w:tc>
          <w:tcPr>
            <w:tcW w:w="3187" w:type="dxa"/>
            <w:vAlign w:val="center"/>
          </w:tcPr>
          <w:p w14:paraId="0278ECE3" w14:textId="43448CB8" w:rsidR="002C276C" w:rsidRPr="004C3F44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2C276C" w:rsidRPr="004C3F44" w14:paraId="78A3470F" w14:textId="77777777" w:rsidTr="00D01F9C">
        <w:tc>
          <w:tcPr>
            <w:tcW w:w="3125" w:type="dxa"/>
            <w:vMerge/>
            <w:vAlign w:val="center"/>
          </w:tcPr>
          <w:p w14:paraId="79906803" w14:textId="77777777" w:rsidR="002C276C" w:rsidRDefault="002C276C" w:rsidP="00D01F9C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  <w:tc>
          <w:tcPr>
            <w:tcW w:w="3186" w:type="dxa"/>
            <w:vAlign w:val="center"/>
          </w:tcPr>
          <w:p w14:paraId="33F32C9B" w14:textId="4A5B5605" w:rsidR="002C276C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  <w:r>
              <w:rPr>
                <w:rFonts w:ascii="Helvetica Neue" w:hAnsi="Helvetica Neue"/>
              </w:rPr>
              <w:t>Other:</w:t>
            </w:r>
          </w:p>
        </w:tc>
        <w:tc>
          <w:tcPr>
            <w:tcW w:w="3187" w:type="dxa"/>
            <w:vAlign w:val="center"/>
          </w:tcPr>
          <w:p w14:paraId="13031758" w14:textId="3A6802EA" w:rsidR="002C276C" w:rsidRPr="004C3F44" w:rsidRDefault="002C276C" w:rsidP="00D01F9C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6829C5" w:rsidRPr="0094322F" w14:paraId="3AE8D5E0" w14:textId="77777777" w:rsidTr="006829C5">
        <w:trPr>
          <w:trHeight w:val="377"/>
        </w:trPr>
        <w:tc>
          <w:tcPr>
            <w:tcW w:w="9498" w:type="dxa"/>
            <w:gridSpan w:val="3"/>
            <w:tcBorders>
              <w:bottom w:val="single" w:sz="4" w:space="0" w:color="013C52" w:themeColor="accent3"/>
            </w:tcBorders>
            <w:shd w:val="clear" w:color="auto" w:fill="013C52" w:themeFill="accent3"/>
          </w:tcPr>
          <w:p w14:paraId="5D9BBE85" w14:textId="5D975D5D" w:rsidR="006829C5" w:rsidRDefault="006829C5" w:rsidP="006829C5">
            <w:pPr>
              <w:pStyle w:val="WasafiriNewContentText"/>
              <w:numPr>
                <w:ilvl w:val="0"/>
                <w:numId w:val="25"/>
              </w:numPr>
              <w:spacing w:before="120" w:after="120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MOTIVATION</w:t>
            </w:r>
          </w:p>
        </w:tc>
      </w:tr>
      <w:tr w:rsidR="006829C5" w:rsidRPr="0094322F" w14:paraId="31012426" w14:textId="77777777" w:rsidTr="006829C5">
        <w:trPr>
          <w:trHeight w:val="377"/>
        </w:trPr>
        <w:tc>
          <w:tcPr>
            <w:tcW w:w="9498" w:type="dxa"/>
            <w:gridSpan w:val="3"/>
            <w:tcBorders>
              <w:bottom w:val="single" w:sz="4" w:space="0" w:color="013C52" w:themeColor="accent3"/>
            </w:tcBorders>
            <w:shd w:val="clear" w:color="auto" w:fill="auto"/>
          </w:tcPr>
          <w:p w14:paraId="45FF3D3A" w14:textId="5C786AF9" w:rsidR="006829C5" w:rsidRDefault="003C6F35" w:rsidP="000B607C">
            <w:pPr>
              <w:pStyle w:val="WasafiriNewContentText"/>
              <w:spacing w:after="120"/>
              <w:rPr>
                <w:rFonts w:ascii="Helvetica Neue" w:hAnsi="Helvetica Neue"/>
                <w:i/>
              </w:rPr>
            </w:pPr>
            <w:r w:rsidRPr="003C6F35">
              <w:rPr>
                <w:rFonts w:ascii="Helvetica Neue" w:hAnsi="Helvetica Neue"/>
                <w:b/>
                <w:bCs/>
                <w:i/>
              </w:rPr>
              <w:t>Your ambitions.</w:t>
            </w:r>
            <w:r>
              <w:rPr>
                <w:rFonts w:ascii="Helvetica Neue" w:hAnsi="Helvetica Neue"/>
                <w:i/>
              </w:rPr>
              <w:t xml:space="preserve"> </w:t>
            </w:r>
            <w:r w:rsidR="006829C5">
              <w:rPr>
                <w:rFonts w:ascii="Helvetica Neue" w:hAnsi="Helvetica Neue"/>
                <w:i/>
              </w:rPr>
              <w:t xml:space="preserve">Please </w:t>
            </w:r>
            <w:r w:rsidR="00532F98">
              <w:rPr>
                <w:rFonts w:ascii="Helvetica Neue" w:hAnsi="Helvetica Neue"/>
                <w:i/>
              </w:rPr>
              <w:t>tell us; what</w:t>
            </w:r>
            <w:r w:rsidR="006829C5">
              <w:rPr>
                <w:rFonts w:ascii="Helvetica Neue" w:hAnsi="Helvetica Neue"/>
                <w:i/>
              </w:rPr>
              <w:t xml:space="preserve"> excites you about becoming Wasafiri’s next </w:t>
            </w:r>
            <w:r w:rsidR="00532F98">
              <w:rPr>
                <w:rFonts w:ascii="Helvetica Neue" w:hAnsi="Helvetica Neue"/>
                <w:i/>
              </w:rPr>
              <w:t>Managing Director?</w:t>
            </w:r>
            <w:r w:rsidR="001058AF">
              <w:rPr>
                <w:rFonts w:ascii="Helvetica Neue" w:hAnsi="Helvetica Neue"/>
                <w:i/>
              </w:rPr>
              <w:t xml:space="preserve"> Give us a sense of </w:t>
            </w:r>
            <w:r w:rsidR="006829C5">
              <w:rPr>
                <w:rFonts w:ascii="Helvetica Neue" w:hAnsi="Helvetica Neue"/>
                <w:i/>
              </w:rPr>
              <w:t xml:space="preserve">the impact you’d like to create </w:t>
            </w:r>
            <w:r w:rsidR="001058AF">
              <w:rPr>
                <w:rFonts w:ascii="Helvetica Neue" w:hAnsi="Helvetica Neue"/>
                <w:i/>
              </w:rPr>
              <w:t>in the world</w:t>
            </w:r>
            <w:r w:rsidR="005A59D1">
              <w:rPr>
                <w:rFonts w:ascii="Helvetica Neue" w:hAnsi="Helvetica Neue"/>
                <w:i/>
              </w:rPr>
              <w:t xml:space="preserve">, and how this role aligns with your professional ambitions. </w:t>
            </w:r>
            <w:r w:rsidR="006829C5">
              <w:rPr>
                <w:rFonts w:ascii="Helvetica Neue" w:hAnsi="Helvetica Neue"/>
                <w:i/>
              </w:rPr>
              <w:t xml:space="preserve"> (</w:t>
            </w:r>
            <w:r w:rsidR="009D6D38">
              <w:rPr>
                <w:rFonts w:ascii="Helvetica Neue" w:hAnsi="Helvetica Neue"/>
                <w:i/>
              </w:rPr>
              <w:t>M</w:t>
            </w:r>
            <w:r w:rsidR="006829C5">
              <w:rPr>
                <w:rFonts w:ascii="Helvetica Neue" w:hAnsi="Helvetica Neue"/>
                <w:i/>
              </w:rPr>
              <w:t xml:space="preserve">ax 300 words) </w:t>
            </w:r>
          </w:p>
          <w:p w14:paraId="67152389" w14:textId="04F4BF1F" w:rsidR="006829C5" w:rsidRPr="00FA7F6B" w:rsidRDefault="00FA7F6B" w:rsidP="005A59D1">
            <w:pPr>
              <w:pStyle w:val="WasafiriNewContentText"/>
              <w:spacing w:before="120" w:after="120"/>
              <w:rPr>
                <w:rFonts w:ascii="Helvetica Neue" w:hAnsi="Helvetica Neue"/>
                <w:color w:val="404040" w:themeColor="text2" w:themeTint="BF"/>
                <w:sz w:val="22"/>
                <w:szCs w:val="22"/>
              </w:rPr>
            </w:pPr>
            <w:r w:rsidRPr="00FA7F6B">
              <w:rPr>
                <w:rFonts w:ascii="Helvetica Neue" w:hAnsi="Helvetica Neue"/>
                <w:color w:val="404040" w:themeColor="text2" w:themeTint="BF"/>
                <w:sz w:val="22"/>
                <w:szCs w:val="22"/>
              </w:rPr>
              <w:t>xx</w:t>
            </w:r>
          </w:p>
        </w:tc>
      </w:tr>
      <w:tr w:rsidR="004C3F44" w:rsidRPr="0094322F" w14:paraId="25D2EF8C" w14:textId="77777777" w:rsidTr="006829C5">
        <w:trPr>
          <w:trHeight w:val="377"/>
        </w:trPr>
        <w:tc>
          <w:tcPr>
            <w:tcW w:w="9498" w:type="dxa"/>
            <w:gridSpan w:val="3"/>
            <w:tcBorders>
              <w:bottom w:val="single" w:sz="4" w:space="0" w:color="013C52" w:themeColor="accent3"/>
            </w:tcBorders>
            <w:shd w:val="clear" w:color="auto" w:fill="013C52" w:themeFill="accent3"/>
          </w:tcPr>
          <w:p w14:paraId="623852F2" w14:textId="71C7B3A8" w:rsidR="004C3F44" w:rsidRPr="0094322F" w:rsidRDefault="006829C5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LEADERSHIP</w:t>
            </w:r>
            <w:r w:rsidR="004C3F44"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</w:t>
            </w:r>
          </w:p>
        </w:tc>
      </w:tr>
      <w:tr w:rsidR="006829C5" w:rsidRPr="0094322F" w14:paraId="00475A6D" w14:textId="77777777" w:rsidTr="006829C5">
        <w:trPr>
          <w:trHeight w:val="377"/>
        </w:trPr>
        <w:tc>
          <w:tcPr>
            <w:tcW w:w="9498" w:type="dxa"/>
            <w:gridSpan w:val="3"/>
            <w:shd w:val="clear" w:color="auto" w:fill="auto"/>
          </w:tcPr>
          <w:p w14:paraId="742BA8E2" w14:textId="3624AFA1" w:rsidR="006829C5" w:rsidRPr="000B607C" w:rsidRDefault="00ED0744" w:rsidP="006829C5">
            <w:pPr>
              <w:pStyle w:val="WasafiriNewContentText"/>
              <w:jc w:val="left"/>
              <w:rPr>
                <w:rFonts w:ascii="Helvetica Neue" w:hAnsi="Helvetica Neue"/>
                <w:i/>
                <w:sz w:val="22"/>
                <w:szCs w:val="22"/>
              </w:rPr>
            </w:pPr>
            <w:r>
              <w:rPr>
                <w:rFonts w:ascii="Helvetica Neue" w:hAnsi="Helvetica Neue"/>
                <w:b/>
                <w:i/>
                <w:iCs/>
              </w:rPr>
              <w:t>Leadership</w:t>
            </w:r>
            <w:r w:rsidR="000B607C">
              <w:rPr>
                <w:rFonts w:ascii="Helvetica Neue" w:hAnsi="Helvetica Neue"/>
                <w:b/>
                <w:i/>
                <w:iCs/>
              </w:rPr>
              <w:t xml:space="preserve"> -</w:t>
            </w:r>
            <w:r w:rsidR="006829C5">
              <w:rPr>
                <w:rFonts w:ascii="Helvetica Neue" w:hAnsi="Helvetica Neue"/>
              </w:rPr>
              <w:t xml:space="preserve"> </w:t>
            </w:r>
            <w:r w:rsidR="006829C5" w:rsidRPr="004C3F44">
              <w:rPr>
                <w:rFonts w:ascii="Helvetica Neue" w:hAnsi="Helvetica Neue"/>
                <w:i/>
              </w:rPr>
              <w:t xml:space="preserve">This role requires </w:t>
            </w:r>
            <w:r w:rsidR="006829C5">
              <w:rPr>
                <w:rFonts w:ascii="Helvetica Neue" w:hAnsi="Helvetica Neue"/>
                <w:i/>
              </w:rPr>
              <w:t xml:space="preserve">experience </w:t>
            </w:r>
            <w:r w:rsidR="00D95CA8">
              <w:rPr>
                <w:rFonts w:ascii="Helvetica Neue" w:hAnsi="Helvetica Neue"/>
                <w:i/>
              </w:rPr>
              <w:t xml:space="preserve">leading organisations or initiatives at </w:t>
            </w:r>
            <w:r w:rsidR="006829C5">
              <w:rPr>
                <w:rFonts w:ascii="Helvetica Neue" w:hAnsi="Helvetica Neue"/>
                <w:i/>
              </w:rPr>
              <w:t>senior</w:t>
            </w:r>
            <w:r w:rsidR="00D95CA8">
              <w:rPr>
                <w:rFonts w:ascii="Helvetica Neue" w:hAnsi="Helvetica Neue"/>
                <w:i/>
              </w:rPr>
              <w:t xml:space="preserve"> levels.</w:t>
            </w:r>
            <w:r w:rsidR="006829C5">
              <w:rPr>
                <w:rFonts w:ascii="Helvetica Neue" w:hAnsi="Helvetica Neue"/>
                <w:i/>
              </w:rPr>
              <w:t xml:space="preserve"> </w:t>
            </w:r>
            <w:r w:rsidR="00D95CA8">
              <w:rPr>
                <w:rFonts w:ascii="Helvetica Neue" w:hAnsi="Helvetica Neue"/>
                <w:i/>
              </w:rPr>
              <w:t>P</w:t>
            </w:r>
            <w:r w:rsidR="006829C5">
              <w:rPr>
                <w:rFonts w:ascii="Helvetica Neue" w:hAnsi="Helvetica Neue"/>
                <w:i/>
              </w:rPr>
              <w:t xml:space="preserve">lease list your three most relevant roles and give us an insight into </w:t>
            </w:r>
            <w:r w:rsidR="007F41F7">
              <w:rPr>
                <w:rFonts w:ascii="Helvetica Neue" w:hAnsi="Helvetica Neue"/>
                <w:i/>
              </w:rPr>
              <w:t xml:space="preserve">your approach to leadership. (We’re not interested in fancy </w:t>
            </w:r>
            <w:r w:rsidR="00B7442D">
              <w:rPr>
                <w:rFonts w:ascii="Helvetica Neue" w:hAnsi="Helvetica Neue"/>
                <w:i/>
              </w:rPr>
              <w:t>jargon</w:t>
            </w:r>
            <w:r w:rsidR="007F41F7">
              <w:rPr>
                <w:rFonts w:ascii="Helvetica Neue" w:hAnsi="Helvetica Neue"/>
                <w:i/>
              </w:rPr>
              <w:t xml:space="preserve"> or theory</w:t>
            </w:r>
            <w:r w:rsidR="00B7442D">
              <w:rPr>
                <w:rFonts w:ascii="Helvetica Neue" w:hAnsi="Helvetica Neue"/>
                <w:i/>
              </w:rPr>
              <w:t>;</w:t>
            </w:r>
            <w:r w:rsidR="007F41F7">
              <w:rPr>
                <w:rFonts w:ascii="Helvetica Neue" w:hAnsi="Helvetica Neue"/>
                <w:i/>
              </w:rPr>
              <w:t xml:space="preserve"> we’re curious to learn more about the way you think of leadership, </w:t>
            </w:r>
            <w:r w:rsidR="00B7442D">
              <w:rPr>
                <w:rFonts w:ascii="Helvetica Neue" w:hAnsi="Helvetica Neue"/>
                <w:i/>
              </w:rPr>
              <w:t>how you show up and practice leadership in the messy realities</w:t>
            </w:r>
            <w:r w:rsidR="000B607C">
              <w:rPr>
                <w:rFonts w:ascii="Helvetica Neue" w:hAnsi="Helvetica Neue"/>
                <w:i/>
              </w:rPr>
              <w:t xml:space="preserve"> of leading a complex organisation or initiative</w:t>
            </w:r>
            <w:r w:rsidR="007F41F7">
              <w:rPr>
                <w:rFonts w:ascii="Helvetica Neue" w:hAnsi="Helvetica Neue"/>
                <w:i/>
              </w:rPr>
              <w:t>)</w:t>
            </w:r>
            <w:r w:rsidR="006829C5">
              <w:rPr>
                <w:rFonts w:ascii="Helvetica Neue" w:hAnsi="Helvetica Neue"/>
                <w:i/>
              </w:rPr>
              <w:t xml:space="preserve"> (</w:t>
            </w:r>
            <w:r w:rsidR="009D6D38">
              <w:rPr>
                <w:rFonts w:ascii="Helvetica Neue" w:hAnsi="Helvetica Neue"/>
                <w:i/>
              </w:rPr>
              <w:t>M</w:t>
            </w:r>
            <w:r w:rsidR="006829C5">
              <w:rPr>
                <w:rFonts w:ascii="Helvetica Neue" w:hAnsi="Helvetica Neue"/>
                <w:i/>
              </w:rPr>
              <w:t xml:space="preserve">ax 250 words) </w:t>
            </w:r>
          </w:p>
          <w:p w14:paraId="6395AE2A" w14:textId="4D1B700F" w:rsidR="006829C5" w:rsidRPr="006829C5" w:rsidRDefault="00FA7F6B" w:rsidP="00B24DFC">
            <w:pPr>
              <w:pStyle w:val="WasafiriNewContentText"/>
              <w:spacing w:before="120" w:after="120"/>
              <w:rPr>
                <w:rFonts w:ascii="Helvetica Neue" w:hAnsi="Helvetica Neue"/>
                <w:color w:val="404040" w:themeColor="text2" w:themeTint="BF"/>
                <w:sz w:val="24"/>
                <w:szCs w:val="24"/>
              </w:rPr>
            </w:pPr>
            <w:r w:rsidRPr="000B607C">
              <w:rPr>
                <w:rFonts w:ascii="Helvetica Neue" w:hAnsi="Helvetica Neue"/>
                <w:color w:val="404040" w:themeColor="text2" w:themeTint="BF"/>
                <w:sz w:val="22"/>
                <w:szCs w:val="22"/>
              </w:rPr>
              <w:t>xxx</w:t>
            </w:r>
          </w:p>
        </w:tc>
      </w:tr>
      <w:tr w:rsidR="006829C5" w:rsidRPr="0094322F" w14:paraId="203C2C1B" w14:textId="77777777" w:rsidTr="006829C5">
        <w:trPr>
          <w:trHeight w:val="377"/>
        </w:trPr>
        <w:tc>
          <w:tcPr>
            <w:tcW w:w="9498" w:type="dxa"/>
            <w:gridSpan w:val="3"/>
            <w:shd w:val="clear" w:color="auto" w:fill="auto"/>
          </w:tcPr>
          <w:p w14:paraId="1C7F7B2A" w14:textId="64DBE6CB" w:rsidR="00FA7F6B" w:rsidRPr="00D0388B" w:rsidRDefault="00FA7F6B" w:rsidP="006829C5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  <w:r>
              <w:rPr>
                <w:rFonts w:ascii="Helvetica Neue" w:hAnsi="Helvetica Neue"/>
                <w:b/>
              </w:rPr>
              <w:t>Culture</w:t>
            </w:r>
            <w:r w:rsidR="00022B41">
              <w:rPr>
                <w:rFonts w:ascii="Helvetica Neue" w:hAnsi="Helvetica Neue"/>
                <w:b/>
              </w:rPr>
              <w:t xml:space="preserve"> </w:t>
            </w:r>
            <w:r w:rsidR="006829C5">
              <w:rPr>
                <w:rFonts w:ascii="Helvetica Neue" w:hAnsi="Helvetica Neue"/>
                <w:b/>
              </w:rPr>
              <w:t xml:space="preserve"> – </w:t>
            </w:r>
            <w:r w:rsidR="00022B41">
              <w:rPr>
                <w:rFonts w:ascii="Helvetica Neue" w:hAnsi="Helvetica Neue"/>
                <w:bCs/>
                <w:i/>
                <w:iCs/>
              </w:rPr>
              <w:t>We operate on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 principles of self</w:t>
            </w:r>
            <w:r w:rsidR="00F07035">
              <w:rPr>
                <w:rFonts w:ascii="Helvetica Neue" w:hAnsi="Helvetica Neue"/>
                <w:bCs/>
                <w:i/>
                <w:iCs/>
              </w:rPr>
              <w:t>-</w:t>
            </w:r>
            <w:r w:rsidR="006829C5">
              <w:rPr>
                <w:rFonts w:ascii="Helvetica Neue" w:hAnsi="Helvetica Neue"/>
                <w:bCs/>
                <w:i/>
                <w:iCs/>
              </w:rPr>
              <w:t>management</w:t>
            </w:r>
            <w:r w:rsidR="00D0388B">
              <w:rPr>
                <w:rFonts w:ascii="Helvetica Neue" w:hAnsi="Helvetica Neue"/>
                <w:bCs/>
                <w:i/>
                <w:iCs/>
              </w:rPr>
              <w:t xml:space="preserve">. </w:t>
            </w:r>
            <w:r w:rsidR="006829C5">
              <w:rPr>
                <w:rFonts w:ascii="Helvetica Neue" w:hAnsi="Helvetica Neue"/>
                <w:bCs/>
                <w:i/>
                <w:iCs/>
              </w:rPr>
              <w:t>What draws you to an organisation run in this way and what challenges do you imagine this approach might pose for you as M</w:t>
            </w:r>
            <w:r w:rsidR="00F07035">
              <w:rPr>
                <w:rFonts w:ascii="Helvetica Neue" w:hAnsi="Helvetica Neue"/>
                <w:bCs/>
                <w:i/>
                <w:iCs/>
              </w:rPr>
              <w:t>anaging Director?</w:t>
            </w:r>
            <w:r w:rsidR="00D0388B">
              <w:rPr>
                <w:rFonts w:ascii="Helvetica Neue" w:hAnsi="Helvetica Neue"/>
                <w:bCs/>
                <w:i/>
                <w:iCs/>
              </w:rPr>
              <w:t xml:space="preserve"> (</w:t>
            </w:r>
            <w:r w:rsidR="00F83683">
              <w:rPr>
                <w:rFonts w:ascii="Helvetica Neue" w:hAnsi="Helvetica Neue"/>
                <w:bCs/>
                <w:i/>
                <w:iCs/>
              </w:rPr>
              <w:t>R</w:t>
            </w:r>
            <w:r w:rsidR="00D0388B">
              <w:rPr>
                <w:rFonts w:ascii="Helvetica Neue" w:hAnsi="Helvetica Neue"/>
                <w:bCs/>
                <w:i/>
                <w:iCs/>
              </w:rPr>
              <w:t xml:space="preserve">ead here for more; </w:t>
            </w:r>
            <w:hyperlink r:id="rId12" w:history="1">
              <w:r w:rsidR="00D0388B" w:rsidRPr="008A6E3E">
                <w:rPr>
                  <w:rStyle w:val="Hyperlink"/>
                  <w:rFonts w:ascii="Helvetica Neue" w:hAnsi="Helvetica Neue"/>
                  <w:bCs/>
                  <w:i/>
                  <w:iCs/>
                </w:rPr>
                <w:t>https://www.wasafirihub.com/our-experiences-with-self-organising-principles/</w:t>
              </w:r>
            </w:hyperlink>
            <w:r w:rsidR="00D0388B">
              <w:rPr>
                <w:rFonts w:ascii="Helvetica Neue" w:hAnsi="Helvetica Neue"/>
                <w:bCs/>
                <w:i/>
                <w:iCs/>
              </w:rPr>
              <w:t xml:space="preserve">) 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 (</w:t>
            </w:r>
            <w:r w:rsidR="009D6D38">
              <w:rPr>
                <w:rFonts w:ascii="Helvetica Neue" w:hAnsi="Helvetica Neue"/>
                <w:bCs/>
                <w:i/>
                <w:iCs/>
              </w:rPr>
              <w:t>M</w:t>
            </w:r>
            <w:r w:rsidR="006829C5">
              <w:rPr>
                <w:rFonts w:ascii="Helvetica Neue" w:hAnsi="Helvetica Neue"/>
                <w:bCs/>
                <w:i/>
                <w:iCs/>
              </w:rPr>
              <w:t>ax 150 words)</w:t>
            </w:r>
          </w:p>
          <w:p w14:paraId="41EF9BE3" w14:textId="019AFD89" w:rsidR="006829C5" w:rsidRPr="00D0388B" w:rsidRDefault="00FA7F6B" w:rsidP="00D0388B">
            <w:pPr>
              <w:pStyle w:val="WasafiriNewContentText"/>
              <w:spacing w:before="120" w:after="120"/>
              <w:rPr>
                <w:rFonts w:ascii="Helvetica Neue" w:hAnsi="Helvetica Neue"/>
                <w:bCs/>
                <w:sz w:val="22"/>
                <w:szCs w:val="22"/>
              </w:rPr>
            </w:pPr>
            <w:r w:rsidRPr="00FA7F6B">
              <w:rPr>
                <w:rFonts w:ascii="Helvetica Neue" w:hAnsi="Helvetica Neue"/>
                <w:color w:val="404040" w:themeColor="text2" w:themeTint="BF"/>
                <w:sz w:val="22"/>
                <w:szCs w:val="22"/>
              </w:rPr>
              <w:t>xxx</w:t>
            </w:r>
          </w:p>
        </w:tc>
      </w:tr>
      <w:tr w:rsidR="006829C5" w:rsidRPr="0094322F" w14:paraId="2FA5F4F7" w14:textId="77777777" w:rsidTr="006829C5">
        <w:trPr>
          <w:trHeight w:val="377"/>
        </w:trPr>
        <w:tc>
          <w:tcPr>
            <w:tcW w:w="9498" w:type="dxa"/>
            <w:gridSpan w:val="3"/>
            <w:shd w:val="clear" w:color="auto" w:fill="auto"/>
          </w:tcPr>
          <w:p w14:paraId="7E903107" w14:textId="04E4D696" w:rsidR="006829C5" w:rsidRDefault="00ED0744" w:rsidP="006829C5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  <w:r w:rsidRPr="00ED0744">
              <w:rPr>
                <w:rFonts w:ascii="Helvetica Neue" w:hAnsi="Helvetica Neue"/>
                <w:b/>
                <w:i/>
                <w:iCs/>
              </w:rPr>
              <w:t xml:space="preserve">Entrepreneurialism </w:t>
            </w:r>
            <w:r w:rsidR="006829C5" w:rsidRPr="00ED0744">
              <w:rPr>
                <w:rFonts w:ascii="Helvetica Neue" w:hAnsi="Helvetica Neue"/>
                <w:b/>
                <w:i/>
                <w:iCs/>
              </w:rPr>
              <w:t>-</w:t>
            </w:r>
            <w:r w:rsidR="006829C5">
              <w:rPr>
                <w:rFonts w:ascii="Helvetica Neue" w:hAnsi="Helvetica Neue"/>
                <w:b/>
              </w:rPr>
              <w:t xml:space="preserve"> </w:t>
            </w:r>
            <w:r w:rsidR="006829C5">
              <w:rPr>
                <w:rFonts w:ascii="Helvetica Neue" w:hAnsi="Helvetica Neue"/>
                <w:bCs/>
                <w:i/>
                <w:iCs/>
              </w:rPr>
              <w:t>We require someone with the energy to create new things. Please share a</w:t>
            </w:r>
            <w:r w:rsidR="00555F06">
              <w:rPr>
                <w:rFonts w:ascii="Helvetica Neue" w:hAnsi="Helvetica Neue"/>
                <w:bCs/>
                <w:i/>
                <w:iCs/>
              </w:rPr>
              <w:t xml:space="preserve"> brief 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example of when </w:t>
            </w:r>
            <w:r w:rsidR="00555F06">
              <w:rPr>
                <w:rFonts w:ascii="Helvetica Neue" w:hAnsi="Helvetica Neue"/>
                <w:bCs/>
                <w:i/>
                <w:iCs/>
              </w:rPr>
              <w:t>you’ve brought some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 new</w:t>
            </w:r>
            <w:r w:rsidR="00555F06">
              <w:rPr>
                <w:rFonts w:ascii="Helvetica Neue" w:hAnsi="Helvetica Neue"/>
                <w:bCs/>
                <w:i/>
                <w:iCs/>
              </w:rPr>
              <w:t xml:space="preserve"> </w:t>
            </w:r>
            <w:r w:rsidR="006829C5">
              <w:rPr>
                <w:rFonts w:ascii="Helvetica Neue" w:hAnsi="Helvetica Neue"/>
                <w:bCs/>
                <w:i/>
                <w:iCs/>
              </w:rPr>
              <w:t>initiative</w:t>
            </w:r>
            <w:r w:rsidR="00555F06">
              <w:rPr>
                <w:rFonts w:ascii="Helvetica Neue" w:hAnsi="Helvetica Neue"/>
                <w:bCs/>
                <w:i/>
                <w:iCs/>
              </w:rPr>
              <w:t xml:space="preserve"> to life</w:t>
            </w:r>
            <w:r w:rsidR="006829C5">
              <w:rPr>
                <w:rFonts w:ascii="Helvetica Neue" w:hAnsi="Helvetica Neue"/>
                <w:bCs/>
                <w:i/>
                <w:iCs/>
              </w:rPr>
              <w:t>; we</w:t>
            </w:r>
            <w:r w:rsidR="0053342A">
              <w:rPr>
                <w:rFonts w:ascii="Helvetica Neue" w:hAnsi="Helvetica Neue"/>
                <w:bCs/>
                <w:i/>
                <w:iCs/>
              </w:rPr>
              <w:t>’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re interested </w:t>
            </w:r>
            <w:r w:rsidR="0053342A">
              <w:rPr>
                <w:rFonts w:ascii="Helvetica Neue" w:hAnsi="Helvetica Neue"/>
                <w:bCs/>
                <w:i/>
                <w:iCs/>
              </w:rPr>
              <w:t>to know 2-3 insights you’ve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 learn</w:t>
            </w:r>
            <w:r w:rsidR="0053342A">
              <w:rPr>
                <w:rFonts w:ascii="Helvetica Neue" w:hAnsi="Helvetica Neue"/>
                <w:bCs/>
                <w:i/>
                <w:iCs/>
              </w:rPr>
              <w:t>ed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 from this experience and how that would inform your approach </w:t>
            </w:r>
            <w:r w:rsidR="00D86E18">
              <w:rPr>
                <w:rFonts w:ascii="Helvetica Neue" w:hAnsi="Helvetica Neue"/>
                <w:bCs/>
                <w:i/>
                <w:iCs/>
              </w:rPr>
              <w:t>to the role.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 (</w:t>
            </w:r>
            <w:r w:rsidR="009D6D38">
              <w:rPr>
                <w:rFonts w:ascii="Helvetica Neue" w:hAnsi="Helvetica Neue"/>
                <w:bCs/>
                <w:i/>
                <w:iCs/>
              </w:rPr>
              <w:t>M</w:t>
            </w:r>
            <w:r w:rsidR="00E761A9">
              <w:rPr>
                <w:rFonts w:ascii="Helvetica Neue" w:hAnsi="Helvetica Neue"/>
                <w:bCs/>
                <w:i/>
                <w:iCs/>
              </w:rPr>
              <w:t>ax</w:t>
            </w:r>
            <w:r w:rsidR="006829C5">
              <w:rPr>
                <w:rFonts w:ascii="Helvetica Neue" w:hAnsi="Helvetica Neue"/>
                <w:bCs/>
                <w:i/>
                <w:iCs/>
              </w:rPr>
              <w:t xml:space="preserve"> 250</w:t>
            </w:r>
            <w:r w:rsidR="00E761A9">
              <w:rPr>
                <w:rFonts w:ascii="Helvetica Neue" w:hAnsi="Helvetica Neue"/>
                <w:bCs/>
                <w:i/>
                <w:iCs/>
              </w:rPr>
              <w:t xml:space="preserve"> words</w:t>
            </w:r>
            <w:r w:rsidR="006829C5">
              <w:rPr>
                <w:rFonts w:ascii="Helvetica Neue" w:hAnsi="Helvetica Neue"/>
                <w:bCs/>
                <w:i/>
                <w:iCs/>
              </w:rPr>
              <w:t>)</w:t>
            </w:r>
          </w:p>
          <w:p w14:paraId="38D47E84" w14:textId="77777777" w:rsidR="006829C5" w:rsidRPr="00D0388B" w:rsidRDefault="006829C5" w:rsidP="006829C5">
            <w:pPr>
              <w:pStyle w:val="WasafiriNewContentText"/>
              <w:jc w:val="left"/>
              <w:rPr>
                <w:rFonts w:ascii="Helvetica Neue" w:hAnsi="Helvetica Neue"/>
                <w:bCs/>
              </w:rPr>
            </w:pPr>
          </w:p>
          <w:p w14:paraId="5D41BC6A" w14:textId="41B4D823" w:rsidR="00D0388B" w:rsidRPr="00D0388B" w:rsidRDefault="00D0388B" w:rsidP="006829C5">
            <w:pPr>
              <w:pStyle w:val="WasafiriNewContentText"/>
              <w:jc w:val="left"/>
              <w:rPr>
                <w:rFonts w:ascii="Helvetica Neue" w:hAnsi="Helvetica Neue"/>
                <w:bCs/>
              </w:rPr>
            </w:pPr>
            <w:proofErr w:type="spellStart"/>
            <w:r w:rsidRPr="00D0388B">
              <w:rPr>
                <w:rFonts w:ascii="Helvetica Neue" w:hAnsi="Helvetica Neue"/>
                <w:bCs/>
              </w:rPr>
              <w:t>Xxx</w:t>
            </w:r>
            <w:proofErr w:type="spellEnd"/>
          </w:p>
          <w:p w14:paraId="38FBD1A2" w14:textId="200AE6B7" w:rsidR="00D0388B" w:rsidRPr="006829C5" w:rsidRDefault="00D0388B" w:rsidP="006829C5">
            <w:pPr>
              <w:pStyle w:val="WasafiriNewContentText"/>
              <w:jc w:val="left"/>
              <w:rPr>
                <w:rFonts w:ascii="Helvetica Neue" w:hAnsi="Helvetica Neue"/>
                <w:bCs/>
                <w:i/>
                <w:iCs/>
              </w:rPr>
            </w:pPr>
          </w:p>
        </w:tc>
      </w:tr>
      <w:tr w:rsidR="006829C5" w:rsidRPr="0094322F" w14:paraId="163FFDAD" w14:textId="77777777" w:rsidTr="006829C5">
        <w:trPr>
          <w:trHeight w:val="377"/>
        </w:trPr>
        <w:tc>
          <w:tcPr>
            <w:tcW w:w="9498" w:type="dxa"/>
            <w:gridSpan w:val="3"/>
            <w:shd w:val="clear" w:color="auto" w:fill="auto"/>
          </w:tcPr>
          <w:p w14:paraId="0DE0A253" w14:textId="259320C6" w:rsidR="006829C5" w:rsidRDefault="006829C5" w:rsidP="006829C5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 w:rsidRPr="0034768A">
              <w:rPr>
                <w:rFonts w:ascii="Helvetica Neue" w:hAnsi="Helvetica Neue"/>
                <w:b/>
                <w:i/>
                <w:iCs/>
              </w:rPr>
              <w:t>Commercial</w:t>
            </w:r>
            <w:r w:rsidR="0034768A">
              <w:rPr>
                <w:rFonts w:ascii="Helvetica Neue" w:hAnsi="Helvetica Neue"/>
                <w:b/>
                <w:i/>
                <w:iCs/>
              </w:rPr>
              <w:t xml:space="preserve"> </w:t>
            </w:r>
            <w:r w:rsidRPr="0034768A">
              <w:rPr>
                <w:rFonts w:ascii="Helvetica Neue" w:hAnsi="Helvetica Neue"/>
                <w:b/>
                <w:i/>
                <w:iCs/>
              </w:rPr>
              <w:t xml:space="preserve">- </w:t>
            </w:r>
            <w:r w:rsidR="0034768A" w:rsidRPr="0034768A">
              <w:rPr>
                <w:rFonts w:ascii="Helvetica Neue" w:hAnsi="Helvetica Neue"/>
                <w:bCs/>
                <w:i/>
                <w:iCs/>
              </w:rPr>
              <w:t>A</w:t>
            </w:r>
            <w:r w:rsidRPr="0034768A">
              <w:rPr>
                <w:rFonts w:ascii="Helvetica Neue" w:hAnsi="Helvetica Neue"/>
                <w:bCs/>
                <w:i/>
              </w:rPr>
              <w:t>s a small</w:t>
            </w:r>
            <w:r>
              <w:rPr>
                <w:rFonts w:ascii="Helvetica Neue" w:hAnsi="Helvetica Neue"/>
                <w:i/>
              </w:rPr>
              <w:t xml:space="preserve"> business </w:t>
            </w:r>
            <w:r w:rsidR="0034768A">
              <w:rPr>
                <w:rFonts w:ascii="Helvetica Neue" w:hAnsi="Helvetica Neue"/>
                <w:i/>
              </w:rPr>
              <w:t xml:space="preserve">we must balance commercial and financial discipline with our appetite for </w:t>
            </w:r>
            <w:r w:rsidR="00F873C5">
              <w:rPr>
                <w:rFonts w:ascii="Helvetica Neue" w:hAnsi="Helvetica Neue"/>
                <w:i/>
              </w:rPr>
              <w:t xml:space="preserve">growth and innovation. </w:t>
            </w:r>
            <w:r>
              <w:rPr>
                <w:rFonts w:ascii="Helvetica Neue" w:hAnsi="Helvetica Neue"/>
                <w:i/>
              </w:rPr>
              <w:t>Imagine</w:t>
            </w:r>
            <w:r w:rsidR="00F873C5">
              <w:rPr>
                <w:rFonts w:ascii="Helvetica Neue" w:hAnsi="Helvetica Neue"/>
                <w:i/>
              </w:rPr>
              <w:t xml:space="preserve"> a senior member of staff</w:t>
            </w:r>
            <w:r>
              <w:rPr>
                <w:rFonts w:ascii="Helvetica Neue" w:hAnsi="Helvetica Neue"/>
                <w:i/>
              </w:rPr>
              <w:t xml:space="preserve"> </w:t>
            </w:r>
            <w:r w:rsidR="00F873C5">
              <w:rPr>
                <w:rFonts w:ascii="Helvetica Neue" w:hAnsi="Helvetica Neue"/>
                <w:i/>
              </w:rPr>
              <w:t>introduces</w:t>
            </w:r>
            <w:r>
              <w:rPr>
                <w:rFonts w:ascii="Helvetica Neue" w:hAnsi="Helvetica Neue"/>
                <w:i/>
              </w:rPr>
              <w:t xml:space="preserve"> a</w:t>
            </w:r>
            <w:r w:rsidR="00F873C5">
              <w:rPr>
                <w:rFonts w:ascii="Helvetica Neue" w:hAnsi="Helvetica Neue"/>
                <w:i/>
              </w:rPr>
              <w:t>n exciting</w:t>
            </w:r>
            <w:r>
              <w:rPr>
                <w:rFonts w:ascii="Helvetica Neue" w:hAnsi="Helvetica Neue"/>
                <w:i/>
              </w:rPr>
              <w:t xml:space="preserve"> idea they </w:t>
            </w:r>
            <w:r w:rsidR="000F0A0A">
              <w:rPr>
                <w:rFonts w:ascii="Helvetica Neue" w:hAnsi="Helvetica Neue"/>
                <w:i/>
              </w:rPr>
              <w:t>are keen to invest in;</w:t>
            </w:r>
            <w:r>
              <w:rPr>
                <w:rFonts w:ascii="Helvetica Neue" w:hAnsi="Helvetica Neue"/>
                <w:i/>
              </w:rPr>
              <w:t xml:space="preserve"> what questions would you ask and how would you decide if</w:t>
            </w:r>
            <w:r w:rsidR="000F0A0A">
              <w:rPr>
                <w:rFonts w:ascii="Helvetica Neue" w:hAnsi="Helvetica Neue"/>
                <w:i/>
              </w:rPr>
              <w:t xml:space="preserve"> this</w:t>
            </w:r>
            <w:r>
              <w:rPr>
                <w:rFonts w:ascii="Helvetica Neue" w:hAnsi="Helvetica Neue"/>
                <w:i/>
              </w:rPr>
              <w:t xml:space="preserve"> was an investment worth making? (</w:t>
            </w:r>
            <w:r w:rsidR="009D6D38">
              <w:rPr>
                <w:rFonts w:ascii="Helvetica Neue" w:hAnsi="Helvetica Neue"/>
                <w:i/>
              </w:rPr>
              <w:t>M</w:t>
            </w:r>
            <w:r>
              <w:rPr>
                <w:rFonts w:ascii="Helvetica Neue" w:hAnsi="Helvetica Neue"/>
                <w:i/>
              </w:rPr>
              <w:t>ax 250 words)</w:t>
            </w:r>
          </w:p>
          <w:p w14:paraId="4A8B8E7C" w14:textId="51D48085" w:rsidR="006829C5" w:rsidRDefault="006829C5" w:rsidP="006829C5">
            <w:pPr>
              <w:pStyle w:val="WasafiriNewContentText"/>
              <w:jc w:val="left"/>
              <w:rPr>
                <w:rFonts w:ascii="Helvetica Neue" w:hAnsi="Helvetica Neue"/>
                <w:bCs/>
              </w:rPr>
            </w:pPr>
          </w:p>
          <w:p w14:paraId="31D94A89" w14:textId="2D9A43DB" w:rsidR="006829C5" w:rsidRDefault="00D0388B" w:rsidP="006829C5">
            <w:pPr>
              <w:pStyle w:val="WasafiriNewContentText"/>
              <w:jc w:val="left"/>
              <w:rPr>
                <w:rFonts w:ascii="Helvetica Neue" w:hAnsi="Helvetica Neue"/>
                <w:bCs/>
              </w:rPr>
            </w:pPr>
            <w:proofErr w:type="spellStart"/>
            <w:r>
              <w:rPr>
                <w:rFonts w:ascii="Helvetica Neue" w:hAnsi="Helvetica Neue"/>
                <w:bCs/>
              </w:rPr>
              <w:t>Xxx</w:t>
            </w:r>
            <w:proofErr w:type="spellEnd"/>
          </w:p>
          <w:p w14:paraId="5604EE8A" w14:textId="61A92ABC" w:rsidR="00D0388B" w:rsidRPr="006829C5" w:rsidRDefault="00D0388B" w:rsidP="006829C5">
            <w:pPr>
              <w:pStyle w:val="WasafiriNewContentText"/>
              <w:jc w:val="left"/>
              <w:rPr>
                <w:rFonts w:ascii="Helvetica Neue" w:hAnsi="Helvetica Neue"/>
                <w:bCs/>
              </w:rPr>
            </w:pPr>
          </w:p>
        </w:tc>
      </w:tr>
      <w:tr w:rsidR="006829C5" w:rsidRPr="0094322F" w14:paraId="2BD6116E" w14:textId="77777777" w:rsidTr="704D363C">
        <w:trPr>
          <w:trHeight w:val="377"/>
        </w:trPr>
        <w:tc>
          <w:tcPr>
            <w:tcW w:w="9498" w:type="dxa"/>
            <w:gridSpan w:val="3"/>
            <w:shd w:val="clear" w:color="auto" w:fill="013C52" w:themeFill="accent3"/>
          </w:tcPr>
          <w:p w14:paraId="75D29CCB" w14:textId="0DA68204" w:rsidR="006829C5" w:rsidRDefault="006829C5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CREATING CHANGE </w:t>
            </w:r>
          </w:p>
        </w:tc>
      </w:tr>
      <w:tr w:rsidR="004C3F44" w:rsidRPr="004C3F44" w14:paraId="5E9C8BB5" w14:textId="77777777" w:rsidTr="704D363C">
        <w:trPr>
          <w:trHeight w:val="833"/>
        </w:trPr>
        <w:tc>
          <w:tcPr>
            <w:tcW w:w="9498" w:type="dxa"/>
            <w:gridSpan w:val="3"/>
          </w:tcPr>
          <w:p w14:paraId="1C40792F" w14:textId="0427C903" w:rsidR="007659AA" w:rsidRDefault="00127E8C" w:rsidP="00D7718D">
            <w:pPr>
              <w:pStyle w:val="WasafiriNewContentText"/>
              <w:jc w:val="left"/>
              <w:rPr>
                <w:rFonts w:ascii="Helvetica Neue" w:hAnsi="Helvetica Neue"/>
                <w:i/>
              </w:rPr>
            </w:pPr>
            <w:r w:rsidRPr="00D1280A">
              <w:rPr>
                <w:rFonts w:ascii="Helvetica Neue" w:hAnsi="Helvetica Neue"/>
                <w:b/>
                <w:i/>
                <w:iCs/>
              </w:rPr>
              <w:lastRenderedPageBreak/>
              <w:t>Delivery</w:t>
            </w:r>
            <w:r w:rsidR="006829C5" w:rsidRPr="00D1280A">
              <w:rPr>
                <w:rFonts w:ascii="Helvetica Neue" w:hAnsi="Helvetica Neue"/>
                <w:b/>
                <w:i/>
                <w:iCs/>
              </w:rPr>
              <w:t xml:space="preserve"> </w:t>
            </w:r>
            <w:r w:rsidR="006829C5" w:rsidRPr="00D1280A">
              <w:rPr>
                <w:rFonts w:ascii="Helvetica Neue" w:hAnsi="Helvetica Neue"/>
                <w:i/>
                <w:iCs/>
              </w:rPr>
              <w:t xml:space="preserve">– </w:t>
            </w:r>
            <w:r w:rsidR="005618C9" w:rsidRPr="00D1280A">
              <w:rPr>
                <w:rFonts w:ascii="Helvetica Neue" w:hAnsi="Helvetica Neue"/>
                <w:i/>
                <w:iCs/>
              </w:rPr>
              <w:t xml:space="preserve">The role will also require </w:t>
            </w:r>
            <w:r w:rsidR="00D7718D" w:rsidRPr="00D1280A">
              <w:rPr>
                <w:rFonts w:ascii="Helvetica Neue" w:hAnsi="Helvetica Neue"/>
                <w:i/>
                <w:iCs/>
              </w:rPr>
              <w:t xml:space="preserve">some </w:t>
            </w:r>
            <w:r w:rsidR="005618C9" w:rsidRPr="00D1280A">
              <w:rPr>
                <w:rFonts w:ascii="Helvetica Neue" w:hAnsi="Helvetica Neue"/>
                <w:i/>
                <w:iCs/>
              </w:rPr>
              <w:t>working directly with client</w:t>
            </w:r>
            <w:r w:rsidR="00D7718D" w:rsidRPr="00D1280A">
              <w:rPr>
                <w:rFonts w:ascii="Helvetica Neue" w:hAnsi="Helvetica Neue"/>
                <w:i/>
                <w:iCs/>
              </w:rPr>
              <w:t>s, helping to create change.</w:t>
            </w:r>
            <w:r w:rsidR="006829C5" w:rsidRPr="00D1280A">
              <w:rPr>
                <w:rFonts w:ascii="Helvetica Neue" w:hAnsi="Helvetica Neue"/>
                <w:i/>
                <w:iCs/>
              </w:rPr>
              <w:t xml:space="preserve"> </w:t>
            </w:r>
            <w:r w:rsidR="007659AA" w:rsidRPr="00D1280A">
              <w:rPr>
                <w:rFonts w:ascii="Helvetica Neue" w:hAnsi="Helvetica Neue"/>
                <w:i/>
                <w:iCs/>
              </w:rPr>
              <w:t xml:space="preserve">From your own experience, which </w:t>
            </w:r>
            <w:r w:rsidR="00036368" w:rsidRPr="00D1280A">
              <w:rPr>
                <w:rFonts w:ascii="Helvetica Neue" w:hAnsi="Helvetica Neue"/>
                <w:i/>
                <w:iCs/>
              </w:rPr>
              <w:t>areas</w:t>
            </w:r>
            <w:r w:rsidR="007659AA" w:rsidRPr="00D1280A">
              <w:rPr>
                <w:rFonts w:ascii="Helvetica Neue" w:hAnsi="Helvetica Neue"/>
                <w:i/>
                <w:iCs/>
              </w:rPr>
              <w:t xml:space="preserve"> of our portfolios </w:t>
            </w:r>
            <w:r w:rsidR="00036368" w:rsidRPr="00D1280A">
              <w:rPr>
                <w:rFonts w:ascii="Helvetica Neue" w:hAnsi="Helvetica Neue"/>
                <w:i/>
                <w:iCs/>
              </w:rPr>
              <w:t>would you feel most able and excited to contribute to (Climate</w:t>
            </w:r>
            <w:r w:rsidR="00036368">
              <w:rPr>
                <w:rFonts w:ascii="Helvetica Neue" w:hAnsi="Helvetica Neue"/>
                <w:i/>
              </w:rPr>
              <w:t xml:space="preserve"> &amp; Nature, Conflict &amp; Governance, Food Systems &amp; Inclusive Growth)</w:t>
            </w:r>
            <w:r w:rsidR="00AA5291">
              <w:rPr>
                <w:rFonts w:ascii="Helvetica Neue" w:hAnsi="Helvetica Neue"/>
                <w:i/>
              </w:rPr>
              <w:t xml:space="preserve">? Please </w:t>
            </w:r>
            <w:r w:rsidR="009A140D">
              <w:rPr>
                <w:rFonts w:ascii="Helvetica Neue" w:hAnsi="Helvetica Neue"/>
                <w:i/>
              </w:rPr>
              <w:t xml:space="preserve">point to several examples </w:t>
            </w:r>
            <w:r w:rsidR="00C90493">
              <w:rPr>
                <w:rFonts w:ascii="Helvetica Neue" w:hAnsi="Helvetica Neue"/>
                <w:i/>
              </w:rPr>
              <w:t>and summarise the impact you’ve had in these roles</w:t>
            </w:r>
            <w:r w:rsidR="00D1280A">
              <w:rPr>
                <w:rFonts w:ascii="Helvetica Neue" w:hAnsi="Helvetica Neue"/>
                <w:i/>
              </w:rPr>
              <w:t>. (Max 200 words)</w:t>
            </w:r>
          </w:p>
          <w:p w14:paraId="6E451C17" w14:textId="77777777" w:rsidR="007659AA" w:rsidRPr="00D1280A" w:rsidRDefault="007659AA" w:rsidP="00D7718D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</w:p>
          <w:p w14:paraId="129B63DF" w14:textId="2212D12D" w:rsidR="004C3F44" w:rsidRPr="00D1280A" w:rsidRDefault="00D1280A" w:rsidP="00D1280A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 w:rsidRPr="00D1280A">
              <w:rPr>
                <w:rFonts w:ascii="Helvetica Neue" w:hAnsi="Helvetica Neue"/>
                <w:iCs/>
              </w:rPr>
              <w:t>Xx</w:t>
            </w:r>
            <w:r w:rsidR="004E0EED">
              <w:rPr>
                <w:rFonts w:ascii="Helvetica Neue" w:hAnsi="Helvetica Neue"/>
                <w:iCs/>
              </w:rPr>
              <w:t>x</w:t>
            </w:r>
            <w:proofErr w:type="spellEnd"/>
          </w:p>
          <w:p w14:paraId="51A5BEFB" w14:textId="4FB5F596" w:rsidR="00D1280A" w:rsidRPr="004C3F44" w:rsidRDefault="00D1280A" w:rsidP="00D1280A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</w:tc>
      </w:tr>
      <w:tr w:rsidR="004C3F44" w:rsidRPr="004C3F44" w14:paraId="38CD7DC9" w14:textId="77777777" w:rsidTr="00E761A9">
        <w:trPr>
          <w:trHeight w:val="566"/>
        </w:trPr>
        <w:tc>
          <w:tcPr>
            <w:tcW w:w="9498" w:type="dxa"/>
            <w:gridSpan w:val="3"/>
          </w:tcPr>
          <w:p w14:paraId="4813BEF6" w14:textId="3FF9512D" w:rsidR="002B626D" w:rsidRDefault="00737FBE" w:rsidP="008F7AEE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 w:rsidRPr="0054016D">
              <w:rPr>
                <w:rFonts w:ascii="Helvetica Neue" w:hAnsi="Helvetica Neue"/>
                <w:b/>
                <w:i/>
                <w:iCs/>
              </w:rPr>
              <w:t>Systemcraft</w:t>
            </w:r>
            <w:r w:rsidR="004C3F44" w:rsidRPr="0054016D">
              <w:rPr>
                <w:rFonts w:ascii="Helvetica Neue" w:hAnsi="Helvetica Neue"/>
                <w:b/>
                <w:i/>
                <w:iCs/>
              </w:rPr>
              <w:t xml:space="preserve"> </w:t>
            </w:r>
            <w:r w:rsidR="006829C5" w:rsidRPr="0054016D">
              <w:rPr>
                <w:rFonts w:ascii="Helvetica Neue" w:hAnsi="Helvetica Neue"/>
                <w:i/>
                <w:iCs/>
              </w:rPr>
              <w:t>–</w:t>
            </w:r>
            <w:r w:rsidR="004C3F44" w:rsidRPr="0054016D">
              <w:rPr>
                <w:rFonts w:ascii="Helvetica Neue" w:hAnsi="Helvetica Neue"/>
                <w:i/>
                <w:iCs/>
              </w:rPr>
              <w:t xml:space="preserve"> </w:t>
            </w:r>
            <w:r w:rsidR="00E559A0" w:rsidRPr="0054016D">
              <w:rPr>
                <w:rFonts w:ascii="Helvetica Neue" w:hAnsi="Helvetica Neue"/>
                <w:i/>
                <w:iCs/>
              </w:rPr>
              <w:t>Systemcraf</w:t>
            </w:r>
            <w:r w:rsidR="006829C5" w:rsidRPr="0054016D">
              <w:rPr>
                <w:rFonts w:ascii="Helvetica Neue" w:hAnsi="Helvetica Neue"/>
                <w:i/>
                <w:iCs/>
              </w:rPr>
              <w:t xml:space="preserve">t </w:t>
            </w:r>
            <w:r w:rsidR="0054016D">
              <w:rPr>
                <w:rFonts w:ascii="Helvetica Neue" w:hAnsi="Helvetica Neue"/>
                <w:i/>
                <w:iCs/>
              </w:rPr>
              <w:t>lies</w:t>
            </w:r>
            <w:r w:rsidR="006829C5" w:rsidRPr="0054016D">
              <w:rPr>
                <w:rFonts w:ascii="Helvetica Neue" w:hAnsi="Helvetica Neue"/>
                <w:i/>
                <w:iCs/>
              </w:rPr>
              <w:t xml:space="preserve"> at the core of Wasafiri’s approach to change</w:t>
            </w:r>
            <w:r w:rsidR="00E559A0" w:rsidRPr="0054016D">
              <w:rPr>
                <w:rFonts w:ascii="Helvetica Neue" w:hAnsi="Helvetica Neue"/>
                <w:i/>
                <w:iCs/>
              </w:rPr>
              <w:t>.</w:t>
            </w:r>
            <w:r w:rsidR="00EA4332">
              <w:rPr>
                <w:rFonts w:ascii="Helvetica Neue" w:hAnsi="Helvetica Neue"/>
                <w:i/>
                <w:iCs/>
              </w:rPr>
              <w:t xml:space="preserve"> (</w:t>
            </w:r>
            <w:hyperlink r:id="rId13" w:history="1">
              <w:r w:rsidR="00EA4332" w:rsidRPr="008A6E3E">
                <w:rPr>
                  <w:rStyle w:val="Hyperlink"/>
                  <w:rFonts w:ascii="Helvetica Neue" w:hAnsi="Helvetica Neue"/>
                  <w:i/>
                  <w:iCs/>
                </w:rPr>
                <w:t>https://www.wasafirihub.com/systemcraft/</w:t>
              </w:r>
            </w:hyperlink>
            <w:r w:rsidR="00EA4332">
              <w:rPr>
                <w:rFonts w:ascii="Helvetica Neue" w:hAnsi="Helvetica Neue"/>
                <w:i/>
                <w:iCs/>
              </w:rPr>
              <w:t xml:space="preserve">). </w:t>
            </w:r>
            <w:r w:rsidR="002B626D">
              <w:rPr>
                <w:rFonts w:ascii="Helvetica Neue" w:hAnsi="Helvetica Neue"/>
                <w:i/>
                <w:iCs/>
              </w:rPr>
              <w:t xml:space="preserve">What draws you to this approach? </w:t>
            </w:r>
            <w:r w:rsidR="00390FB7">
              <w:rPr>
                <w:rFonts w:ascii="Helvetica Neue" w:hAnsi="Helvetica Neue"/>
                <w:i/>
                <w:iCs/>
              </w:rPr>
              <w:t>Please also tell us something about this approach you’re less confident</w:t>
            </w:r>
            <w:r w:rsidR="004E0EED">
              <w:rPr>
                <w:rFonts w:ascii="Helvetica Neue" w:hAnsi="Helvetica Neue"/>
                <w:i/>
                <w:iCs/>
              </w:rPr>
              <w:t xml:space="preserve"> in, or might wish to challenge. (Max 250 words)</w:t>
            </w:r>
            <w:r w:rsidR="00390FB7">
              <w:rPr>
                <w:rFonts w:ascii="Helvetica Neue" w:hAnsi="Helvetica Neue"/>
                <w:i/>
                <w:iCs/>
              </w:rPr>
              <w:t xml:space="preserve"> </w:t>
            </w:r>
          </w:p>
          <w:p w14:paraId="5AABF78C" w14:textId="1244ABA6" w:rsidR="00E761A9" w:rsidRPr="00E761A9" w:rsidRDefault="00E761A9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6F79C775" w14:textId="7371FE31" w:rsidR="00E761A9" w:rsidRPr="00E761A9" w:rsidRDefault="009D6D38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proofErr w:type="spellStart"/>
            <w:r>
              <w:rPr>
                <w:rFonts w:ascii="Helvetica Neue" w:hAnsi="Helvetica Neue"/>
              </w:rPr>
              <w:t>X</w:t>
            </w:r>
            <w:r w:rsidR="00E761A9" w:rsidRPr="00E761A9">
              <w:rPr>
                <w:rFonts w:ascii="Helvetica Neue" w:hAnsi="Helvetica Neue"/>
              </w:rPr>
              <w:t>xx</w:t>
            </w:r>
            <w:proofErr w:type="spellEnd"/>
          </w:p>
          <w:p w14:paraId="50286592" w14:textId="5FFFCBF1" w:rsidR="004C3F44" w:rsidRPr="004E0EED" w:rsidRDefault="00EA4332" w:rsidP="004E0EED">
            <w:pPr>
              <w:pStyle w:val="WasafiriNewContentText"/>
              <w:jc w:val="left"/>
              <w:rPr>
                <w:rFonts w:ascii="Helvetica Neue" w:hAnsi="Helvetica Neue"/>
                <w:i/>
                <w:iCs/>
              </w:rPr>
            </w:pPr>
            <w:r>
              <w:rPr>
                <w:rFonts w:ascii="Helvetica Neue" w:hAnsi="Helvetica Neue"/>
                <w:i/>
                <w:iCs/>
              </w:rPr>
              <w:t xml:space="preserve"> </w:t>
            </w:r>
          </w:p>
        </w:tc>
      </w:tr>
      <w:tr w:rsidR="004C3F44" w:rsidRPr="0094322F" w14:paraId="0628795B" w14:textId="77777777" w:rsidTr="704D363C">
        <w:tc>
          <w:tcPr>
            <w:tcW w:w="9498" w:type="dxa"/>
            <w:gridSpan w:val="3"/>
            <w:shd w:val="clear" w:color="auto" w:fill="013C52" w:themeFill="accent3"/>
          </w:tcPr>
          <w:p w14:paraId="2C52F908" w14:textId="77777777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OTHER</w:t>
            </w:r>
          </w:p>
        </w:tc>
      </w:tr>
      <w:tr w:rsidR="004C3F44" w:rsidRPr="004C3F44" w14:paraId="763AA1C3" w14:textId="77777777" w:rsidTr="704D363C">
        <w:trPr>
          <w:trHeight w:val="188"/>
        </w:trPr>
        <w:tc>
          <w:tcPr>
            <w:tcW w:w="9498" w:type="dxa"/>
            <w:gridSpan w:val="3"/>
          </w:tcPr>
          <w:p w14:paraId="59C45C8B" w14:textId="345613E1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  <w:r w:rsidRPr="004C3F44">
              <w:rPr>
                <w:rFonts w:ascii="Helvetica Neue" w:hAnsi="Helvetica Neue"/>
                <w:i/>
              </w:rPr>
              <w:t xml:space="preserve">Please add any further information you feel </w:t>
            </w:r>
            <w:r w:rsidR="009D6D38">
              <w:rPr>
                <w:rFonts w:ascii="Helvetica Neue" w:hAnsi="Helvetica Neue"/>
                <w:i/>
              </w:rPr>
              <w:t>might</w:t>
            </w:r>
            <w:r w:rsidRPr="004C3F44">
              <w:rPr>
                <w:rFonts w:ascii="Helvetica Neue" w:hAnsi="Helvetica Neue"/>
                <w:i/>
              </w:rPr>
              <w:t xml:space="preserve"> be helpful in assessing your application. (Max 250 words)</w:t>
            </w:r>
          </w:p>
          <w:p w14:paraId="5D1F1B15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</w:rPr>
            </w:pPr>
          </w:p>
          <w:p w14:paraId="2DDAB1D5" w14:textId="46EE987F" w:rsidR="004207FB" w:rsidRPr="002C276C" w:rsidRDefault="009D6D38" w:rsidP="002C276C">
            <w:pPr>
              <w:pStyle w:val="WasafiriNewContentText"/>
              <w:jc w:val="left"/>
              <w:rPr>
                <w:rFonts w:ascii="Helvetica Neue" w:hAnsi="Helvetica Neue"/>
                <w:iCs/>
              </w:rPr>
            </w:pPr>
            <w:proofErr w:type="spellStart"/>
            <w:r>
              <w:rPr>
                <w:rFonts w:ascii="Helvetica Neue" w:hAnsi="Helvetica Neue"/>
                <w:iCs/>
              </w:rPr>
              <w:t>Xxx</w:t>
            </w:r>
            <w:proofErr w:type="spellEnd"/>
          </w:p>
          <w:p w14:paraId="0EBFFC31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</w:tc>
      </w:tr>
      <w:tr w:rsidR="004C3F44" w:rsidRPr="0094322F" w14:paraId="7AFFA776" w14:textId="77777777" w:rsidTr="704D363C">
        <w:tc>
          <w:tcPr>
            <w:tcW w:w="9498" w:type="dxa"/>
            <w:gridSpan w:val="3"/>
            <w:shd w:val="clear" w:color="auto" w:fill="013C52" w:themeFill="accent3"/>
          </w:tcPr>
          <w:p w14:paraId="425CBE5C" w14:textId="442102DF" w:rsidR="004C3F44" w:rsidRPr="0094322F" w:rsidRDefault="004C3F44" w:rsidP="004C3F44">
            <w:pPr>
              <w:pStyle w:val="WasafiriNewContentText"/>
              <w:numPr>
                <w:ilvl w:val="0"/>
                <w:numId w:val="25"/>
              </w:numPr>
              <w:spacing w:before="120" w:after="120"/>
              <w:ind w:left="357" w:hanging="357"/>
              <w:rPr>
                <w:rFonts w:ascii="Helvetica Neue" w:hAnsi="Helvetica Neue"/>
                <w:color w:val="FFFFFF" w:themeColor="background1"/>
                <w:sz w:val="24"/>
                <w:szCs w:val="24"/>
              </w:rPr>
            </w:pPr>
            <w:r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>PROFESSIONAL REFERENCES</w:t>
            </w:r>
            <w:r w:rsidR="002C276C" w:rsidRPr="0094322F">
              <w:rPr>
                <w:rFonts w:ascii="Helvetica Neue" w:hAnsi="Helvetica Neue"/>
                <w:color w:val="FFFFFF" w:themeColor="background1"/>
                <w:sz w:val="24"/>
                <w:szCs w:val="24"/>
              </w:rPr>
              <w:t xml:space="preserve"> x 3</w:t>
            </w:r>
          </w:p>
        </w:tc>
      </w:tr>
      <w:tr w:rsidR="004C3F44" w:rsidRPr="004C3F44" w14:paraId="2263B4B9" w14:textId="77777777" w:rsidTr="704D363C">
        <w:trPr>
          <w:trHeight w:val="188"/>
        </w:trPr>
        <w:tc>
          <w:tcPr>
            <w:tcW w:w="9498" w:type="dxa"/>
            <w:gridSpan w:val="3"/>
          </w:tcPr>
          <w:p w14:paraId="3CC8441E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  <w:r w:rsidRPr="004C3F44">
              <w:rPr>
                <w:rFonts w:ascii="Helvetica Neue" w:hAnsi="Helvetica Neue"/>
                <w:b/>
              </w:rPr>
              <w:t>Please list Name, Title, Organisation, Email, Telephone:</w:t>
            </w:r>
          </w:p>
          <w:p w14:paraId="69E9FC40" w14:textId="77777777" w:rsidR="004C3F44" w:rsidRPr="004C3F44" w:rsidRDefault="004C3F44" w:rsidP="008F7AEE">
            <w:pPr>
              <w:pStyle w:val="WasafiriNewContentText"/>
              <w:jc w:val="left"/>
              <w:rPr>
                <w:rFonts w:ascii="Helvetica Neue" w:hAnsi="Helvetica Neue"/>
                <w:b/>
              </w:rPr>
            </w:pPr>
          </w:p>
          <w:p w14:paraId="410C5CB2" w14:textId="77777777" w:rsidR="004C3F44" w:rsidRDefault="002C276C" w:rsidP="002C276C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78CB6C8A" w14:textId="77777777" w:rsidR="002C276C" w:rsidRDefault="002C276C" w:rsidP="002C276C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6DDC842D" w14:textId="77777777" w:rsidR="002C276C" w:rsidRDefault="002C276C" w:rsidP="002C276C">
            <w:pPr>
              <w:pStyle w:val="Numbered1"/>
              <w:numPr>
                <w:ilvl w:val="0"/>
                <w:numId w:val="27"/>
              </w:numPr>
            </w:pPr>
            <w:r>
              <w:t>X</w:t>
            </w:r>
          </w:p>
          <w:p w14:paraId="39F90C90" w14:textId="11726D6C" w:rsidR="002C276C" w:rsidRPr="002C276C" w:rsidRDefault="002C276C" w:rsidP="002C276C">
            <w:pPr>
              <w:pStyle w:val="Numbered1"/>
              <w:numPr>
                <w:ilvl w:val="0"/>
                <w:numId w:val="0"/>
              </w:numPr>
              <w:ind w:left="720"/>
            </w:pPr>
          </w:p>
        </w:tc>
      </w:tr>
    </w:tbl>
    <w:p w14:paraId="65DBC3C3" w14:textId="572EEF1A" w:rsidR="004C3F44" w:rsidRDefault="004C3F44" w:rsidP="00F25F15">
      <w:pPr>
        <w:pStyle w:val="ContentText"/>
      </w:pPr>
    </w:p>
    <w:p w14:paraId="58B6E1F9" w14:textId="77777777" w:rsidR="005306A6" w:rsidRPr="005306A6" w:rsidRDefault="005306A6" w:rsidP="005306A6">
      <w:pPr>
        <w:pStyle w:val="ContentText"/>
        <w:rPr>
          <w:i/>
          <w:iCs/>
          <w:color w:val="E04307" w:themeColor="accent1"/>
        </w:rPr>
      </w:pPr>
      <w:r w:rsidRPr="005306A6">
        <w:rPr>
          <w:i/>
          <w:iCs/>
          <w:color w:val="E04307" w:themeColor="accent1"/>
        </w:rPr>
        <w:t xml:space="preserve">Finally – a big thank you! </w:t>
      </w:r>
    </w:p>
    <w:p w14:paraId="05193758" w14:textId="77777777" w:rsidR="005306A6" w:rsidRDefault="005306A6" w:rsidP="005306A6">
      <w:pPr>
        <w:pStyle w:val="ContentText"/>
      </w:pPr>
    </w:p>
    <w:p w14:paraId="7B07FA8D" w14:textId="1F5399E3" w:rsidR="005306A6" w:rsidRDefault="005306A6" w:rsidP="005306A6">
      <w:pPr>
        <w:pStyle w:val="ContentText"/>
      </w:pPr>
      <w:r>
        <w:t>We really appreciate the time and effort you’ve taken to complete this application. It’ll give us a great insight into your suitability for the role, so</w:t>
      </w:r>
      <w:r w:rsidR="00FF0130">
        <w:t>,</w:t>
      </w:r>
      <w:r>
        <w:t xml:space="preserve"> good luck and we will be in touch soon!</w:t>
      </w:r>
    </w:p>
    <w:p w14:paraId="3E979834" w14:textId="77777777" w:rsidR="005306A6" w:rsidRDefault="005306A6" w:rsidP="00F25F15">
      <w:pPr>
        <w:pStyle w:val="ContentText"/>
      </w:pPr>
    </w:p>
    <w:p w14:paraId="0B175746" w14:textId="197BD2BA" w:rsidR="00357765" w:rsidRDefault="00357765">
      <w:r>
        <w:br w:type="page"/>
      </w:r>
    </w:p>
    <w:tbl>
      <w:tblPr>
        <w:tblStyle w:val="TableGrid"/>
        <w:tblpPr w:leftFromText="180" w:rightFromText="180" w:vertAnchor="text" w:horzAnchor="margin" w:tblpY="30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7590"/>
      </w:tblGrid>
      <w:tr w:rsidR="00320000" w14:paraId="417C7B8D" w14:textId="77777777" w:rsidTr="704D363C">
        <w:tc>
          <w:tcPr>
            <w:tcW w:w="1557" w:type="dxa"/>
          </w:tcPr>
          <w:p w14:paraId="3572BD4C" w14:textId="77777777" w:rsidR="00320000" w:rsidRDefault="00320000" w:rsidP="00320000">
            <w:r>
              <w:rPr>
                <w:noProof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7EF0DD52" wp14:editId="796785CD">
                  <wp:simplePos x="0" y="0"/>
                  <wp:positionH relativeFrom="column">
                    <wp:posOffset>428820</wp:posOffset>
                  </wp:positionH>
                  <wp:positionV relativeFrom="paragraph">
                    <wp:posOffset>0</wp:posOffset>
                  </wp:positionV>
                  <wp:extent cx="382270" cy="609600"/>
                  <wp:effectExtent l="0" t="0" r="0" b="0"/>
                  <wp:wrapSquare wrapText="bothSides"/>
                  <wp:docPr id="24" name="Picture 2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</w:tcPr>
          <w:p w14:paraId="0DD4E94D" w14:textId="77777777" w:rsidR="00320000" w:rsidRPr="0074529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Dock, </w:t>
            </w:r>
            <w:proofErr w:type="spellStart"/>
            <w:r w:rsidRPr="0074529D">
              <w:rPr>
                <w:sz w:val="20"/>
                <w:szCs w:val="20"/>
              </w:rPr>
              <w:t>Wilbury</w:t>
            </w:r>
            <w:proofErr w:type="spellEnd"/>
            <w:r w:rsidRPr="0074529D">
              <w:rPr>
                <w:sz w:val="20"/>
                <w:szCs w:val="20"/>
              </w:rPr>
              <w:t xml:space="preserve"> Villas, Brighton, BN3 6AH, United Kingdom </w:t>
            </w:r>
            <w:r w:rsidRPr="0074529D">
              <w:rPr>
                <w:bCs/>
                <w:color w:val="F15830"/>
                <w:sz w:val="20"/>
                <w:szCs w:val="20"/>
              </w:rPr>
              <w:t>Europe</w:t>
            </w:r>
          </w:p>
          <w:p w14:paraId="3C06D689" w14:textId="77777777" w:rsidR="00320000" w:rsidRDefault="00320000" w:rsidP="00320000">
            <w:pPr>
              <w:spacing w:after="120"/>
              <w:rPr>
                <w:bCs/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The Collider, 1 Haywood St., Asheville, NC 28801, USA </w:t>
            </w:r>
            <w:r w:rsidRPr="0074529D">
              <w:rPr>
                <w:bCs/>
                <w:color w:val="F15830"/>
                <w:sz w:val="20"/>
                <w:szCs w:val="20"/>
              </w:rPr>
              <w:t>North America</w:t>
            </w:r>
          </w:p>
          <w:p w14:paraId="6D611C02" w14:textId="77777777" w:rsidR="00320000" w:rsidRPr="00544BED" w:rsidRDefault="00320000" w:rsidP="00320000">
            <w:pPr>
              <w:spacing w:after="120"/>
              <w:rPr>
                <w:color w:val="F15830"/>
                <w:sz w:val="20"/>
                <w:szCs w:val="20"/>
              </w:rPr>
            </w:pPr>
            <w:r w:rsidRPr="0074529D">
              <w:rPr>
                <w:sz w:val="20"/>
                <w:szCs w:val="20"/>
              </w:rPr>
              <w:t xml:space="preserve">Ikigai House, General Mathenge Drive, Spring Valley, Nairobi, Kenya </w:t>
            </w:r>
            <w:r w:rsidRPr="0074529D">
              <w:rPr>
                <w:bCs/>
                <w:color w:val="F15830"/>
                <w:sz w:val="20"/>
                <w:szCs w:val="20"/>
              </w:rPr>
              <w:t>Africa</w:t>
            </w:r>
          </w:p>
        </w:tc>
      </w:tr>
      <w:tr w:rsidR="00320000" w14:paraId="003B5322" w14:textId="77777777" w:rsidTr="704D363C">
        <w:tc>
          <w:tcPr>
            <w:tcW w:w="9147" w:type="dxa"/>
            <w:gridSpan w:val="2"/>
          </w:tcPr>
          <w:p w14:paraId="5F9CAFC1" w14:textId="77777777" w:rsidR="00320000" w:rsidRDefault="00320000" w:rsidP="00320000">
            <w:pPr>
              <w:jc w:val="center"/>
              <w:rPr>
                <w:color w:val="E04307" w:themeColor="accent1"/>
                <w:sz w:val="18"/>
                <w:szCs w:val="18"/>
              </w:rPr>
            </w:pPr>
            <w:r w:rsidRPr="00310771">
              <w:rPr>
                <w:sz w:val="18"/>
                <w:szCs w:val="18"/>
              </w:rPr>
              <w:t xml:space="preserve">We are committed to ethical and environmental best practice. For further information, please see </w:t>
            </w:r>
            <w:hyperlink r:id="rId15" w:history="1">
              <w:r w:rsidRPr="00310771">
                <w:rPr>
                  <w:color w:val="E04307" w:themeColor="accent1"/>
                  <w:sz w:val="18"/>
                  <w:szCs w:val="18"/>
                </w:rPr>
                <w:t>here</w:t>
              </w:r>
            </w:hyperlink>
            <w:r w:rsidRPr="00310771">
              <w:rPr>
                <w:color w:val="E04307" w:themeColor="accent1"/>
                <w:sz w:val="18"/>
                <w:szCs w:val="18"/>
              </w:rPr>
              <w:t>.</w:t>
            </w:r>
          </w:p>
          <w:p w14:paraId="190F6FA9" w14:textId="77777777" w:rsidR="00320000" w:rsidRPr="00544BED" w:rsidRDefault="00320000" w:rsidP="00320000">
            <w:pPr>
              <w:jc w:val="center"/>
              <w:rPr>
                <w:sz w:val="18"/>
                <w:szCs w:val="18"/>
              </w:rPr>
            </w:pPr>
            <w:r w:rsidRPr="00310771">
              <w:rPr>
                <w:sz w:val="18"/>
                <w:szCs w:val="18"/>
                <w:lang w:val="en-US"/>
              </w:rPr>
              <w:t xml:space="preserve">enquiry@wasafirihub.com </w:t>
            </w:r>
            <w:r w:rsidRPr="00310771">
              <w:rPr>
                <w:color w:val="F15830"/>
                <w:sz w:val="18"/>
                <w:szCs w:val="18"/>
                <w:lang w:val="en-US"/>
              </w:rPr>
              <w:t>| www.wasafirihub.com</w:t>
            </w:r>
          </w:p>
        </w:tc>
      </w:tr>
    </w:tbl>
    <w:p w14:paraId="3E4FE92F" w14:textId="0DD9262D" w:rsidR="00357765" w:rsidRDefault="00230A23" w:rsidP="00F25F15">
      <w:pPr>
        <w:pStyle w:val="ContentText"/>
      </w:pPr>
      <w:r>
        <w:rPr>
          <w:rFonts w:eastAsiaTheme="majorEastAsia" w:cstheme="majorBidi"/>
          <w:noProof/>
          <w:sz w:val="28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E9A51F4" wp14:editId="399EFE6F">
                <wp:simplePos x="0" y="0"/>
                <wp:positionH relativeFrom="column">
                  <wp:posOffset>-917207</wp:posOffset>
                </wp:positionH>
                <wp:positionV relativeFrom="page">
                  <wp:posOffset>-35459</wp:posOffset>
                </wp:positionV>
                <wp:extent cx="7635240" cy="2413635"/>
                <wp:effectExtent l="12700" t="12700" r="1016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40" cy="2413635"/>
                          <a:chOff x="-8160" y="0"/>
                          <a:chExt cx="7636375" cy="2413910"/>
                        </a:xfrm>
                      </wpg:grpSpPr>
                      <pic:pic xmlns:pic="http://schemas.openxmlformats.org/drawingml/2006/picture">
                        <pic:nvPicPr>
                          <pic:cNvPr id="16" name="officeArt objec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2512" y="1938930"/>
                            <a:ext cx="1795145" cy="4749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-8160" y="0"/>
                            <a:ext cx="7636375" cy="1725846"/>
                            <a:chOff x="-8160" y="0"/>
                            <a:chExt cx="7636375" cy="1725846"/>
                          </a:xfrm>
                        </wpg:grpSpPr>
                        <wpg:grpSp>
                          <wpg:cNvPr id="13" name="Group 13"/>
                          <wpg:cNvGrpSpPr/>
                          <wpg:grpSpPr>
                            <a:xfrm>
                              <a:off x="-8160" y="0"/>
                              <a:ext cx="7636375" cy="1725846"/>
                              <a:chOff x="-6217" y="260061"/>
                              <a:chExt cx="7636375" cy="1725982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6217" y="260061"/>
                                <a:ext cx="7636375" cy="1725982"/>
                                <a:chOff x="-6217" y="217096"/>
                                <a:chExt cx="7636692" cy="1726409"/>
                              </a:xfrm>
                            </wpg:grpSpPr>
                            <wps:wsp>
                              <wps:cNvPr id="17" name="Rectangle 17"/>
                              <wps:cNvSpPr/>
                              <wps:spPr>
                                <a:xfrm>
                                  <a:off x="10509" y="285569"/>
                                  <a:ext cx="7528409" cy="16579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0" name="Group 20"/>
                              <wpg:cNvGrpSpPr/>
                              <wpg:grpSpPr>
                                <a:xfrm>
                                  <a:off x="-6217" y="217096"/>
                                  <a:ext cx="7636692" cy="1429235"/>
                                  <a:chOff x="2282959" y="0"/>
                                  <a:chExt cx="6869296" cy="12858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1" name="Picture 2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7"/>
                                  <a:srcRect l="10229" b="43678"/>
                                  <a:stretch/>
                                </pic:blipFill>
                                <pic:spPr>
                                  <a:xfrm>
                                    <a:off x="4576299" y="0"/>
                                    <a:ext cx="2294253" cy="128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175"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  <wpg:grpSp>
                                <wpg:cNvPr id="22" name="Group 22"/>
                                <wpg:cNvGrpSpPr/>
                                <wpg:grpSpPr>
                                  <a:xfrm>
                                    <a:off x="2282959" y="0"/>
                                    <a:ext cx="6869296" cy="1285875"/>
                                    <a:chOff x="2282959" y="0"/>
                                    <a:chExt cx="6869296" cy="128587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26" name="Content Placeholder 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643" t="1504" r="867" b="12688"/>
                                    <a:stretch/>
                                  </pic:blipFill>
                                  <pic:spPr>
                                    <a:xfrm>
                                      <a:off x="2282959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5" name="Content Placeholder 1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2258" t="7969" r="1040" b="9098"/>
                                    <a:stretch/>
                                  </pic:blipFill>
                                  <pic:spPr>
                                    <a:xfrm>
                                      <a:off x="6866254" y="0"/>
                                      <a:ext cx="2286001" cy="1285875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  <wps:wsp>
                            <wps:cNvPr id="29" name="Text Box 29"/>
                            <wps:cNvSpPr txBox="1"/>
                            <wps:spPr>
                              <a:xfrm>
                                <a:off x="2541848" y="1280314"/>
                                <a:ext cx="2546353" cy="407697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15000">
                                    <a:srgbClr val="102C10"/>
                                  </a:gs>
                                  <a:gs pos="71000">
                                    <a:srgbClr val="102C10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  <a:tileRect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0EC388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CLIMATE &amp;</w:t>
                                  </w:r>
                                </w:p>
                                <w:p w14:paraId="00703F82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ENVIRONMENT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Text Box 35"/>
                            <wps:cNvSpPr txBox="1"/>
                            <wps:spPr>
                              <a:xfrm>
                                <a:off x="5087485" y="1264681"/>
                                <a:ext cx="2450590" cy="420256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5000">
                                    <a:srgbClr val="110F08"/>
                                  </a:gs>
                                  <a:gs pos="71000">
                                    <a:srgbClr val="110F08">
                                      <a:alpha val="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71192B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FOOD SYSTEMS &amp; </w:t>
                                  </w:r>
                                </w:p>
                                <w:p w14:paraId="1ADF7EBC" w14:textId="77777777" w:rsidR="00230A23" w:rsidRPr="00256BDF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56BDF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INCLUSIVE GROWTH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7"/>
                            <wps:cNvSpPr txBox="1"/>
                            <wps:spPr>
                              <a:xfrm>
                                <a:off x="35793" y="1264681"/>
                                <a:ext cx="2498923" cy="424262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23000">
                                    <a:srgbClr val="170905"/>
                                  </a:gs>
                                  <a:gs pos="85000">
                                    <a:srgbClr val="170905">
                                      <a:alpha val="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9A6339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CONFLICT &amp;</w:t>
                                  </w:r>
                                </w:p>
                                <w:p w14:paraId="0BDD49B7" w14:textId="77777777" w:rsidR="00230A23" w:rsidRPr="00542286" w:rsidRDefault="00230A23" w:rsidP="00230A23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542286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GOVERNANCE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6" name="Text Box 36"/>
                          <wps:cNvSpPr txBox="1"/>
                          <wps:spPr>
                            <a:xfrm>
                              <a:off x="760739" y="1428131"/>
                              <a:ext cx="6551790" cy="270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3557D2" w14:textId="77777777" w:rsidR="00230A23" w:rsidRPr="0066074F" w:rsidRDefault="00230A23" w:rsidP="00230A23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A global consultancy, incubator and institute helping leaders drive transformative impact at scale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9A51F4" id="Group 38" o:spid="_x0000_s1026" style="position:absolute;left:0;text-align:left;margin-left:-72.2pt;margin-top:-2.8pt;width:601.2pt;height:190.05pt;z-index:251658240;mso-position-vertical-relative:page;mso-width-relative:margin" coordorigin="-81" coordsize="76363,24139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left:29625;top:19389;width:17951;height:4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" strokeweight="1pt">
                  <v:stroke miterlimit="4"/>
                  <v:imagedata r:id="rId20" o:title=""/>
                </v:shape>
                <v:group id="Group 37" o:spid="_x0000_s1028" style="position:absolute;left:-81;width:76363;height:17258" coordorigin="-81" coordsize="76363,17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group id="Group 13" o:spid="_x0000_s1029" style="position:absolute;left:-81;width:76363;height:17258" coordorigin="-62,2600" coordsize="76363,17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  <v:group id="Group 15" o:spid="_x0000_s1030" style="position:absolute;left:-62;top:2600;width:76363;height:17260" coordorigin="-62,2170" coordsize="76366,172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  <v:rect id="Rectangle 17" o:spid="_x0000_s1031" style="position:absolute;left:105;top:2855;width:75284;height:16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" fillcolor="#013c52 [3206]" stroked="f" strokeweight="2pt"/>
                      <v:group id="Group 20" o:spid="_x0000_s1032" style="position:absolute;left:-62;top:2170;width:76366;height:14293" coordorigin="22829" coordsize="68692,12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      <v:shape id="Picture 21" o:spid="_x0000_s1033" type="#_x0000_t75" style="position:absolute;left:45762;width:22943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" stroked="t" strokecolor="white [3212]" strokeweight=".25pt">
                          <v:imagedata r:id="rId21" o:title="" cropbottom="28625f" cropleft="6704f"/>
                          <v:path arrowok="t"/>
                        </v:shape>
                        <v:group id="Group 22" o:spid="_x0000_s1034" style="position:absolute;left:22829;width:68693;height:12858" coordorigin="22829" coordsize="68692,128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BjEyAAAAOA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">
                          <v:shape id="Content Placeholder 9" o:spid="_x0000_s1035" type="#_x0000_t75" style="position:absolute;left:22829;width:22860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" stroked="t" strokecolor="white [3212]" strokeweight=".25pt">
                            <v:imagedata r:id="rId22" o:title="" croptop="986f" cropbottom="8315f" cropleft="1077f" cropright="568f"/>
                            <v:path arrowok="t"/>
                          </v:shape>
                          <v:shape id="Content Placeholder 14" o:spid="_x0000_s1036" type="#_x0000_t75" style="position:absolute;left:68662;width:22860;height:1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" stroked="t" strokecolor="white [3212]" strokeweight=".25pt">
                            <v:imagedata r:id="rId23" o:title="" croptop="5223f" cropbottom="5962f" cropleft="1480f" cropright="682f"/>
                            <v:path arrowok="t"/>
                          </v:shape>
                        </v:group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37" type="#_x0000_t202" style="position:absolute;left:25418;top:12803;width:25464;height:40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" fillcolor="#102c10" stroked="f" strokeweight=".5pt">
                      <v:fill opacity="0" color2="#102c10" rotate="t" angle="180" colors="0 #102c10;9830f #102c10" focus="100%" type="gradient">
                        <o:fill v:ext="view" type="gradientUnscaled"/>
                      </v:fill>
                      <v:textbox>
                        <w:txbxContent>
                          <w:p w14:paraId="7B0EC388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CLIMATE &amp;</w:t>
                            </w:r>
                          </w:p>
                          <w:p w14:paraId="00703F82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ENVIRONMENT</w:t>
                            </w:r>
                          </w:p>
                        </w:txbxContent>
                      </v:textbox>
                    </v:shape>
                    <v:shape id="Text Box 35" o:spid="_x0000_s1038" type="#_x0000_t202" style="position:absolute;left:50874;top:12646;width:24506;height:42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" fillcolor="#110f08" stroked="f" strokeweight=".5pt">
                      <v:fill opacity="0" color2="#110f08" angle="180" colors="0 #110f08;3277f #110f08" focus="100%" type="gradient">
                        <o:fill v:ext="view" type="gradientUnscaled"/>
                      </v:fill>
                      <v:textbox>
                        <w:txbxContent>
                          <w:p w14:paraId="7171192B" w14:textId="77777777" w:rsidR="00230A23" w:rsidRPr="00256BDF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FOOD SYSTEMS &amp; </w:t>
                            </w:r>
                          </w:p>
                          <w:p w14:paraId="1ADF7EBC" w14:textId="77777777" w:rsidR="00230A23" w:rsidRPr="00256BDF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6BD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INCLUSIVE GROWTH</w:t>
                            </w:r>
                          </w:p>
                        </w:txbxContent>
                      </v:textbox>
                    </v:shape>
                    <v:shape id="Text Box 27" o:spid="_x0000_s1039" type="#_x0000_t202" style="position:absolute;left:357;top:12646;width:24990;height:42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" fillcolor="#170905" stroked="f" strokeweight=".5pt">
                      <v:fill opacity="0" color2="#170905" angle="180" colors="0 #170905;15073f #170905" focus="100%" type="gradient"/>
                      <v:textbox>
                        <w:txbxContent>
                          <w:p w14:paraId="269A6339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CONFLICT &amp;</w:t>
                            </w:r>
                          </w:p>
                          <w:p w14:paraId="0BDD49B7" w14:textId="77777777" w:rsidR="00230A23" w:rsidRPr="00542286" w:rsidRDefault="00230A23" w:rsidP="00230A23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4228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GOVERNANCE</w:t>
                            </w:r>
                          </w:p>
                        </w:txbxContent>
                      </v:textbox>
                    </v:shape>
                  </v:group>
                  <v:shape id="Text Box 36" o:spid="_x0000_s1040" type="#_x0000_t202" style="position:absolute;left:7607;top:14281;width:65518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" filled="f" stroked="f" strokeweight=".5pt">
                    <v:textbox>
                      <w:txbxContent>
                        <w:p w14:paraId="173557D2" w14:textId="77777777" w:rsidR="00230A23" w:rsidRPr="0066074F" w:rsidRDefault="00230A23" w:rsidP="00230A23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A global consultancy, incubator and institute helping leaders drive transformative impact at scale 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sectPr w:rsidR="00357765" w:rsidSect="007C443C">
      <w:headerReference w:type="default" r:id="rId24"/>
      <w:footerReference w:type="even" r:id="rId25"/>
      <w:footerReference w:type="default" r:id="rId26"/>
      <w:type w:val="continuous"/>
      <w:pgSz w:w="11901" w:h="16817"/>
      <w:pgMar w:top="1440" w:right="1304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47742" w14:textId="77777777" w:rsidR="000F6C2E" w:rsidRDefault="000F6C2E" w:rsidP="003613B2">
      <w:r>
        <w:separator/>
      </w:r>
    </w:p>
    <w:p w14:paraId="22C008A1" w14:textId="77777777" w:rsidR="000F6C2E" w:rsidRDefault="000F6C2E"/>
  </w:endnote>
  <w:endnote w:type="continuationSeparator" w:id="0">
    <w:p w14:paraId="76397CE6" w14:textId="77777777" w:rsidR="000F6C2E" w:rsidRDefault="000F6C2E" w:rsidP="003613B2">
      <w:r>
        <w:continuationSeparator/>
      </w:r>
    </w:p>
    <w:p w14:paraId="16797A78" w14:textId="77777777" w:rsidR="000F6C2E" w:rsidRDefault="000F6C2E"/>
  </w:endnote>
  <w:endnote w:type="continuationNotice" w:id="1">
    <w:p w14:paraId="5F28CF9F" w14:textId="77777777" w:rsidR="000F6C2E" w:rsidRDefault="000F6C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owan Old Style Bold">
    <w:altName w:val="Iowan Old Style"/>
    <w:panose1 w:val="02040702050506020204"/>
    <w:charset w:val="4D"/>
    <w:family w:val="roman"/>
    <w:pitch w:val="variable"/>
    <w:sig w:usb0="A00000EF" w:usb1="400020CB" w:usb2="00000000" w:usb3="00000000" w:csb0="00000093" w:csb1="00000000"/>
  </w:font>
  <w:font w:name="Helvetica Neue">
    <w:altName w:val="﷽﷽﷽﷽﷽﷽﷽﷽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owan Old Style">
    <w:altName w:val="﷽﷽﷽﷽﷽﷽﷽﷽d Style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Iowan Old Style Titling">
    <w:altName w:val="﷽﷽﷽﷽﷽﷽﷽﷽D STYLE TITLING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owan Old Style Roman">
    <w:altName w:val="﷽﷽﷽﷽﷽﷽﷽﷽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799634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D34A78" w14:textId="77777777" w:rsidR="00781744" w:rsidRDefault="00781744" w:rsidP="007C44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7DC8AA0" w14:textId="77777777" w:rsidR="00781744" w:rsidRDefault="00781744" w:rsidP="00D03C8A">
    <w:pPr>
      <w:pStyle w:val="Footer"/>
      <w:ind w:right="360"/>
    </w:pPr>
  </w:p>
  <w:p w14:paraId="22BEFC56" w14:textId="77777777" w:rsidR="003E0AB3" w:rsidRDefault="003E0AB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52F84" w14:textId="77777777" w:rsidR="003316D5" w:rsidRDefault="003316D5" w:rsidP="0018615B">
    <w:pPr>
      <w:spacing w:before="240"/>
      <w:ind w:left="357" w:right="360"/>
      <w:rPr>
        <w:color w:val="000000" w:themeColor="text2"/>
        <w:spacing w:val="10"/>
        <w:sz w:val="30"/>
        <w:szCs w:val="30"/>
      </w:rPr>
    </w:pPr>
  </w:p>
  <w:p w14:paraId="1AFCA2A9" w14:textId="77777777" w:rsidR="00781744" w:rsidRDefault="00FF3CF9" w:rsidP="00D03C8A">
    <w:pPr>
      <w:pStyle w:val="Footer"/>
      <w:tabs>
        <w:tab w:val="clear" w:pos="4680"/>
        <w:tab w:val="clear" w:pos="9360"/>
        <w:tab w:val="left" w:pos="1115"/>
      </w:tabs>
      <w:ind w:right="360"/>
    </w:pPr>
    <w:r w:rsidRPr="003316D5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1953FFC" wp14:editId="75C4797D">
              <wp:simplePos x="0" y="0"/>
              <wp:positionH relativeFrom="column">
                <wp:posOffset>5577205</wp:posOffset>
              </wp:positionH>
              <wp:positionV relativeFrom="paragraph">
                <wp:posOffset>85171</wp:posOffset>
              </wp:positionV>
              <wp:extent cx="0" cy="300990"/>
              <wp:effectExtent l="0" t="0" r="12700" b="1651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00990"/>
                      </a:xfrm>
                      <a:prstGeom prst="line">
                        <a:avLst/>
                      </a:prstGeom>
                      <a:ln>
                        <a:solidFill>
                          <a:srgbClr val="ED7D3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28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" from="439.15pt,6.7pt" to="439.15pt,30.4pt" w14:anchorId="465746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D75B38A" wp14:editId="777563CF">
              <wp:simplePos x="0" y="0"/>
              <wp:positionH relativeFrom="column">
                <wp:posOffset>14605</wp:posOffset>
              </wp:positionH>
              <wp:positionV relativeFrom="paragraph">
                <wp:posOffset>117394</wp:posOffset>
              </wp:positionV>
              <wp:extent cx="5518785" cy="24257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785" cy="2425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900894" w14:textId="26633256" w:rsidR="003316D5" w:rsidRPr="00886C93" w:rsidRDefault="004315EF" w:rsidP="00A66F63">
                          <w:pPr>
                            <w:pStyle w:val="Footer"/>
                          </w:pPr>
                          <w:r w:rsidRPr="004315EF">
                            <w:rPr>
                              <w:color w:val="E04307" w:themeColor="accent1"/>
                            </w:rPr>
                            <w:t xml:space="preserve">WASAFIRI: </w:t>
                          </w:r>
                          <w:r w:rsidR="004C3F44"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>
            <v:shapetype id="_x0000_t202" coordsize="21600,21600" o:spt="202" path="m,l,21600r21600,l21600,xe" w14:anchorId="0D75B38A">
              <v:stroke joinstyle="miter"/>
              <v:path gradientshapeok="t" o:connecttype="rect"/>
            </v:shapetype>
            <v:shape id="Text Box 30" style="position:absolute;left:0;text-align:left;margin-left:1.15pt;margin-top:9.25pt;width:434.55pt;height:19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4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">
              <v:textbox>
                <w:txbxContent>
                  <w:p w:rsidRPr="00886C93" w:rsidR="003316D5" w:rsidP="00A66F63" w:rsidRDefault="004315EF" w14:paraId="05900894" w14:textId="26633256">
                    <w:pPr>
                      <w:pStyle w:val="Footer"/>
                    </w:pPr>
                    <w:r w:rsidRPr="004315EF">
                      <w:rPr>
                        <w:color w:val="E04307" w:themeColor="accent1"/>
                      </w:rPr>
                      <w:t xml:space="preserve">WASAFIRI: </w:t>
                    </w:r>
                    <w:r w:rsidR="004C3F44">
                      <w:t>APPLICATION FORM</w:t>
                    </w:r>
                  </w:p>
                </w:txbxContent>
              </v:textbox>
            </v:shape>
          </w:pict>
        </mc:Fallback>
      </mc:AlternateContent>
    </w:r>
    <w:r w:rsidR="00886C93" w:rsidRPr="003316D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D83029E" wp14:editId="56086281">
              <wp:simplePos x="0" y="0"/>
              <wp:positionH relativeFrom="column">
                <wp:posOffset>-915670</wp:posOffset>
              </wp:positionH>
              <wp:positionV relativeFrom="page">
                <wp:posOffset>10534940</wp:posOffset>
              </wp:positionV>
              <wp:extent cx="7799070" cy="134620"/>
              <wp:effectExtent l="0" t="0" r="0" b="508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9070" cy="1346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>
            <v:rect id="Rectangle 14" style="position:absolute;margin-left:-72.1pt;margin-top:829.5pt;width:614.1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color="gray [1631]" stroked="f" strokeweight="2pt" w14:anchorId="58079A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">
              <w10:wrap anchory="page"/>
            </v:rect>
          </w:pict>
        </mc:Fallback>
      </mc:AlternateContent>
    </w:r>
  </w:p>
  <w:sdt>
    <w:sdtPr>
      <w:rPr>
        <w:rStyle w:val="PageNumber"/>
        <w:color w:val="9E9E9E" w:themeColor="text1" w:themeTint="80"/>
        <w:szCs w:val="16"/>
      </w:rPr>
      <w:id w:val="1240675973"/>
      <w:docPartObj>
        <w:docPartGallery w:val="Page Numbers (Bottom of Page)"/>
        <w:docPartUnique/>
      </w:docPartObj>
    </w:sdtPr>
    <w:sdtEndPr>
      <w:rPr>
        <w:rStyle w:val="PageNumber"/>
        <w:sz w:val="44"/>
        <w:szCs w:val="44"/>
      </w:rPr>
    </w:sdtEndPr>
    <w:sdtContent>
      <w:p w14:paraId="68F900B6" w14:textId="77777777" w:rsidR="007C443C" w:rsidRPr="00886C93" w:rsidRDefault="007C443C" w:rsidP="007C443C">
        <w:pPr>
          <w:pStyle w:val="Footer"/>
          <w:framePr w:wrap="none" w:vAnchor="text" w:hAnchor="page" w:x="10491" w:y="40"/>
          <w:rPr>
            <w:rStyle w:val="PageNumber"/>
            <w:color w:val="9E9E9E" w:themeColor="text1" w:themeTint="80"/>
            <w:szCs w:val="16"/>
          </w:rPr>
        </w:pP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begin"/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instrText xml:space="preserve"> PAGE </w:instrTex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separate"/>
        </w:r>
        <w:r w:rsidRPr="00886C93">
          <w:rPr>
            <w:rStyle w:val="PageNumber"/>
            <w:noProof/>
            <w:color w:val="9E9E9E" w:themeColor="text1" w:themeTint="80"/>
            <w:sz w:val="20"/>
            <w:szCs w:val="20"/>
          </w:rPr>
          <w:t>4</w:t>
        </w:r>
        <w:r w:rsidRPr="00886C93">
          <w:rPr>
            <w:rStyle w:val="PageNumber"/>
            <w:color w:val="9E9E9E" w:themeColor="text1" w:themeTint="80"/>
            <w:sz w:val="20"/>
            <w:szCs w:val="20"/>
          </w:rPr>
          <w:fldChar w:fldCharType="end"/>
        </w:r>
      </w:p>
    </w:sdtContent>
  </w:sdt>
  <w:p w14:paraId="339D45B9" w14:textId="77777777" w:rsidR="003E0AB3" w:rsidRDefault="003E0AB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F49D6" w14:textId="77777777" w:rsidR="000F6C2E" w:rsidRDefault="000F6C2E" w:rsidP="003613B2">
      <w:r>
        <w:separator/>
      </w:r>
    </w:p>
    <w:p w14:paraId="60309AFD" w14:textId="77777777" w:rsidR="000F6C2E" w:rsidRDefault="000F6C2E"/>
  </w:footnote>
  <w:footnote w:type="continuationSeparator" w:id="0">
    <w:p w14:paraId="56D6F0D9" w14:textId="77777777" w:rsidR="000F6C2E" w:rsidRDefault="000F6C2E" w:rsidP="003613B2">
      <w:r>
        <w:continuationSeparator/>
      </w:r>
    </w:p>
    <w:p w14:paraId="0EE2932C" w14:textId="77777777" w:rsidR="000F6C2E" w:rsidRDefault="000F6C2E"/>
  </w:footnote>
  <w:footnote w:type="continuationNotice" w:id="1">
    <w:p w14:paraId="6FE05F5C" w14:textId="77777777" w:rsidR="000F6C2E" w:rsidRDefault="000F6C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B144C" w14:textId="77777777" w:rsidR="00781744" w:rsidRDefault="00781744">
    <w:r>
      <w:rPr>
        <w:noProof/>
      </w:rPr>
      <w:drawing>
        <wp:anchor distT="0" distB="0" distL="114300" distR="114300" simplePos="0" relativeHeight="251658240" behindDoc="0" locked="0" layoutInCell="1" allowOverlap="1" wp14:anchorId="688A4854" wp14:editId="1C05B248">
          <wp:simplePos x="0" y="0"/>
          <wp:positionH relativeFrom="margin">
            <wp:posOffset>4941297</wp:posOffset>
          </wp:positionH>
          <wp:positionV relativeFrom="paragraph">
            <wp:posOffset>-77470</wp:posOffset>
          </wp:positionV>
          <wp:extent cx="1069848" cy="283464"/>
          <wp:effectExtent l="0" t="0" r="0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was-swoo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848" cy="2834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F663C6" w14:textId="77777777" w:rsidR="003E0AB3" w:rsidRDefault="003E0AB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49CCFA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7704BF"/>
    <w:multiLevelType w:val="hybridMultilevel"/>
    <w:tmpl w:val="3F3E810A"/>
    <w:lvl w:ilvl="0" w:tplc="FF121BD6">
      <w:start w:val="1"/>
      <w:numFmt w:val="bullet"/>
      <w:pStyle w:val="Bullet"/>
      <w:lvlText w:val=""/>
      <w:lvlJc w:val="left"/>
      <w:pPr>
        <w:ind w:left="3" w:hanging="360"/>
      </w:pPr>
      <w:rPr>
        <w:rFonts w:ascii="Symbol" w:hAnsi="Symbol" w:hint="default"/>
        <w:b/>
        <w:i w:val="0"/>
        <w:color w:val="E04307"/>
        <w:sz w:val="22"/>
      </w:rPr>
    </w:lvl>
    <w:lvl w:ilvl="1" w:tplc="0409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2" w15:restartNumberingAfterBreak="0">
    <w:nsid w:val="097323E5"/>
    <w:multiLevelType w:val="hybridMultilevel"/>
    <w:tmpl w:val="DD5E0E88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0D1E6454"/>
    <w:multiLevelType w:val="hybridMultilevel"/>
    <w:tmpl w:val="1C42920C"/>
    <w:lvl w:ilvl="0" w:tplc="50123336">
      <w:start w:val="1"/>
      <w:numFmt w:val="decimalZero"/>
      <w:pStyle w:val="Heading3"/>
      <w:lvlText w:val="%1 "/>
      <w:lvlJc w:val="left"/>
      <w:pPr>
        <w:ind w:left="0" w:firstLine="0"/>
      </w:pPr>
      <w:rPr>
        <w:rFonts w:ascii="Iowan Old Style Bold" w:hAnsi="Iowan Old Style Bold" w:hint="default"/>
        <w:b w:val="0"/>
        <w:i w:val="0"/>
        <w:color w:val="E04307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922B7"/>
    <w:multiLevelType w:val="hybridMultilevel"/>
    <w:tmpl w:val="90A6C5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1C12AF"/>
    <w:multiLevelType w:val="hybridMultilevel"/>
    <w:tmpl w:val="53B00C58"/>
    <w:lvl w:ilvl="0" w:tplc="B6C8863A">
      <w:start w:val="1"/>
      <w:numFmt w:val="bullet"/>
      <w:lvlText w:val=""/>
      <w:lvlJc w:val="left"/>
      <w:pPr>
        <w:ind w:left="3" w:hanging="360"/>
      </w:pPr>
      <w:rPr>
        <w:rFonts w:ascii="Symbol" w:hAnsi="Symbol" w:hint="default"/>
        <w:color w:val="E04307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E51DF7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C734AD"/>
    <w:multiLevelType w:val="multilevel"/>
    <w:tmpl w:val="1DFA4386"/>
    <w:lvl w:ilvl="0">
      <w:start w:val="1"/>
      <w:numFmt w:val="decimal"/>
      <w:lvlText w:val="%1."/>
      <w:lvlJc w:val="left"/>
      <w:pPr>
        <w:ind w:left="71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>
      <w:start w:val="1"/>
      <w:numFmt w:val="lowerLetter"/>
      <w:pStyle w:val="Numbered2"/>
      <w:lvlText w:val="%2."/>
      <w:lvlJc w:val="left"/>
      <w:pPr>
        <w:ind w:left="107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2">
      <w:start w:val="1"/>
      <w:numFmt w:val="lowerRoman"/>
      <w:pStyle w:val="Numbered3"/>
      <w:lvlText w:val="%3."/>
      <w:lvlJc w:val="left"/>
      <w:pPr>
        <w:ind w:left="1437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8" w15:restartNumberingAfterBreak="0">
    <w:nsid w:val="2DCE6A15"/>
    <w:multiLevelType w:val="multilevel"/>
    <w:tmpl w:val="9DECF958"/>
    <w:lvl w:ilvl="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E04307"/>
      </w:rPr>
    </w:lvl>
    <w:lvl w:ilvl="1">
      <w:start w:val="1"/>
      <w:numFmt w:val="bullet"/>
      <w:pStyle w:val="Bullet2"/>
      <w:lvlText w:val="–"/>
      <w:lvlJc w:val="left"/>
      <w:pPr>
        <w:ind w:left="1077" w:hanging="360"/>
      </w:pPr>
      <w:rPr>
        <w:rFonts w:ascii="Helvetica Neue" w:hAnsi="Helvetica Neue" w:hint="default"/>
        <w:color w:val="E04307"/>
      </w:rPr>
    </w:lvl>
    <w:lvl w:ilvl="2">
      <w:start w:val="1"/>
      <w:numFmt w:val="bullet"/>
      <w:pStyle w:val="Bullet3"/>
      <w:lvlText w:val=""/>
      <w:lvlJc w:val="left"/>
      <w:pPr>
        <w:ind w:left="1437" w:hanging="360"/>
      </w:pPr>
      <w:rPr>
        <w:rFonts w:ascii="Wingdings" w:hAnsi="Wingdings" w:hint="default"/>
        <w:color w:val="E04307"/>
        <w:sz w:val="22"/>
      </w:rPr>
    </w:lvl>
    <w:lvl w:ilvl="3">
      <w:start w:val="1"/>
      <w:numFmt w:val="bullet"/>
      <w:pStyle w:val="Heading4"/>
      <w:lvlText w:val=""/>
      <w:lvlJc w:val="left"/>
      <w:pPr>
        <w:ind w:left="179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5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1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97" w:hanging="360"/>
      </w:pPr>
      <w:rPr>
        <w:rFonts w:ascii="Symbol" w:hAnsi="Symbol" w:hint="default"/>
      </w:rPr>
    </w:lvl>
  </w:abstractNum>
  <w:abstractNum w:abstractNumId="9" w15:restartNumberingAfterBreak="0">
    <w:nsid w:val="33B3057B"/>
    <w:multiLevelType w:val="hybridMultilevel"/>
    <w:tmpl w:val="1CD8F024"/>
    <w:lvl w:ilvl="0" w:tplc="6C9AD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218687D6">
      <w:start w:val="1"/>
      <w:numFmt w:val="bullet"/>
      <w:pStyle w:val="WasafiriBullet2"/>
      <w:lvlText w:val="–"/>
      <w:lvlJc w:val="left"/>
      <w:pPr>
        <w:ind w:left="1440" w:hanging="360"/>
      </w:pPr>
      <w:rPr>
        <w:rFonts w:ascii="Courier New" w:hAnsi="Courier New" w:hint="default"/>
        <w:color w:val="E04307" w:themeColor="accent1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3B030C"/>
    <w:multiLevelType w:val="hybridMultilevel"/>
    <w:tmpl w:val="C6C034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192990"/>
    <w:multiLevelType w:val="hybridMultilevel"/>
    <w:tmpl w:val="EBC8D552"/>
    <w:lvl w:ilvl="0" w:tplc="D3A045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3A18A5"/>
    <w:multiLevelType w:val="multilevel"/>
    <w:tmpl w:val="988805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F03FF1"/>
    <w:multiLevelType w:val="hybridMultilevel"/>
    <w:tmpl w:val="9AB80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9260A"/>
    <w:multiLevelType w:val="hybridMultilevel"/>
    <w:tmpl w:val="83027906"/>
    <w:lvl w:ilvl="0" w:tplc="4066061E">
      <w:start w:val="1"/>
      <w:numFmt w:val="bullet"/>
      <w:pStyle w:val="WasafiriNewSideText-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796BD0"/>
    <w:multiLevelType w:val="hybridMultilevel"/>
    <w:tmpl w:val="7D9A0CF6"/>
    <w:lvl w:ilvl="0" w:tplc="BC3E0AFA">
      <w:start w:val="1"/>
      <w:numFmt w:val="decimal"/>
      <w:pStyle w:val="Numbered1"/>
      <w:lvlText w:val="%1."/>
      <w:lvlJc w:val="left"/>
      <w:pPr>
        <w:ind w:left="360" w:hanging="360"/>
      </w:pPr>
      <w:rPr>
        <w:rFonts w:ascii="Helvetica Neue" w:hAnsi="Helvetica Neue" w:hint="default"/>
        <w:b w:val="0"/>
        <w:i w:val="0"/>
        <w:color w:val="E04307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BFB1863"/>
    <w:multiLevelType w:val="multilevel"/>
    <w:tmpl w:val="9AB806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7A02D7"/>
    <w:multiLevelType w:val="hybridMultilevel"/>
    <w:tmpl w:val="E4C6FF24"/>
    <w:lvl w:ilvl="0" w:tplc="6D26D094">
      <w:start w:val="1"/>
      <w:numFmt w:val="bullet"/>
      <w:lvlText w:val=""/>
      <w:lvlJc w:val="left"/>
      <w:pPr>
        <w:tabs>
          <w:tab w:val="num" w:pos="414"/>
        </w:tabs>
        <w:ind w:left="414" w:hanging="414"/>
      </w:pPr>
      <w:rPr>
        <w:rFonts w:ascii="Symbol" w:hAnsi="Symbol" w:hint="default"/>
        <w:color w:val="FF6600"/>
      </w:rPr>
    </w:lvl>
    <w:lvl w:ilvl="1" w:tplc="00030409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540E6DFF"/>
    <w:multiLevelType w:val="hybridMultilevel"/>
    <w:tmpl w:val="98880560"/>
    <w:lvl w:ilvl="0" w:tplc="6C9AD7D2">
      <w:start w:val="1"/>
      <w:numFmt w:val="bullet"/>
      <w:pStyle w:val="WasafiriNewBullet1"/>
      <w:lvlText w:val=""/>
      <w:lvlJc w:val="left"/>
      <w:pPr>
        <w:ind w:left="720" w:hanging="360"/>
      </w:pPr>
      <w:rPr>
        <w:rFonts w:ascii="Symbol" w:hAnsi="Symbol" w:hint="default"/>
        <w:color w:val="E04307" w:themeColor="accen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F01438"/>
    <w:multiLevelType w:val="hybridMultilevel"/>
    <w:tmpl w:val="C786E1AC"/>
    <w:lvl w:ilvl="0" w:tplc="4680EADE">
      <w:start w:val="4"/>
      <w:numFmt w:val="bullet"/>
      <w:pStyle w:val="WasaArrowList"/>
      <w:lvlText w:val=""/>
      <w:lvlJc w:val="left"/>
      <w:pPr>
        <w:ind w:left="360" w:hanging="360"/>
      </w:pPr>
      <w:rPr>
        <w:rFonts w:ascii="Wingdings" w:hAnsi="Wingdings" w:cs="Arial" w:hint="default"/>
        <w:color w:val="FD9434" w:themeColor="accent6" w:themeShade="BF"/>
      </w:rPr>
    </w:lvl>
    <w:lvl w:ilvl="1" w:tplc="08090003" w:tentative="1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-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</w:abstractNum>
  <w:abstractNum w:abstractNumId="20" w15:restartNumberingAfterBreak="0">
    <w:nsid w:val="5CF85295"/>
    <w:multiLevelType w:val="hybridMultilevel"/>
    <w:tmpl w:val="B81A73E6"/>
    <w:lvl w:ilvl="0" w:tplc="A95248B4">
      <w:start w:val="1"/>
      <w:numFmt w:val="bullet"/>
      <w:pStyle w:val="TableBullet1"/>
      <w:lvlText w:val=""/>
      <w:lvlJc w:val="left"/>
      <w:pPr>
        <w:ind w:left="360" w:hanging="360"/>
      </w:pPr>
      <w:rPr>
        <w:rFonts w:ascii="Symbol" w:hAnsi="Symbol" w:hint="default"/>
        <w:color w:val="F1583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3C41F2"/>
    <w:multiLevelType w:val="hybridMultilevel"/>
    <w:tmpl w:val="34D4F04C"/>
    <w:lvl w:ilvl="0" w:tplc="39C21108">
      <w:start w:val="1"/>
      <w:numFmt w:val="decimal"/>
      <w:pStyle w:val="TableNumbered1"/>
      <w:lvlText w:val="%1."/>
      <w:lvlJc w:val="left"/>
      <w:pPr>
        <w:ind w:left="360" w:hanging="360"/>
      </w:pPr>
      <w:rPr>
        <w:rFonts w:hint="default"/>
        <w:color w:val="F1583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307ADB"/>
    <w:multiLevelType w:val="hybridMultilevel"/>
    <w:tmpl w:val="F89284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157BC9"/>
    <w:multiLevelType w:val="multilevel"/>
    <w:tmpl w:val="CFE29E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E3F3660"/>
    <w:multiLevelType w:val="hybridMultilevel"/>
    <w:tmpl w:val="88BAB9B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57E2FAA"/>
    <w:multiLevelType w:val="hybridMultilevel"/>
    <w:tmpl w:val="083641E8"/>
    <w:lvl w:ilvl="0" w:tplc="B4F478FC">
      <w:start w:val="1"/>
      <w:numFmt w:val="decimal"/>
      <w:pStyle w:val="WasafiriNewNumberedText1"/>
      <w:lvlText w:val="%1."/>
      <w:lvlJc w:val="left"/>
      <w:pPr>
        <w:ind w:left="397" w:hanging="397"/>
      </w:pPr>
      <w:rPr>
        <w:rFonts w:hint="default"/>
        <w:color w:val="FF660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6BA021E"/>
    <w:multiLevelType w:val="hybridMultilevel"/>
    <w:tmpl w:val="F0D4906E"/>
    <w:lvl w:ilvl="0" w:tplc="4B80D3D0">
      <w:start w:val="1"/>
      <w:numFmt w:val="bullet"/>
      <w:pStyle w:val="WasafiriNewBullet2"/>
      <w:lvlText w:val="&gt;"/>
      <w:lvlJc w:val="left"/>
      <w:pPr>
        <w:ind w:left="397" w:hanging="397"/>
      </w:pPr>
      <w:rPr>
        <w:rFonts w:ascii="Arial Unicode MS" w:eastAsia="Arial Unicode MS" w:hAnsi="Arial Unicode MS" w:hint="eastAsia"/>
        <w:color w:val="FF6600"/>
      </w:rPr>
    </w:lvl>
    <w:lvl w:ilvl="1" w:tplc="ECFAB5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F66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6C0B99"/>
    <w:multiLevelType w:val="hybridMultilevel"/>
    <w:tmpl w:val="5BECC8EE"/>
    <w:lvl w:ilvl="0" w:tplc="C65C6BA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D9434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B110866"/>
    <w:multiLevelType w:val="hybridMultilevel"/>
    <w:tmpl w:val="091A7BF6"/>
    <w:lvl w:ilvl="0" w:tplc="65CCB3BA">
      <w:start w:val="1"/>
      <w:numFmt w:val="decimal"/>
      <w:lvlText w:val="%1."/>
      <w:lvlJc w:val="left"/>
      <w:pPr>
        <w:ind w:left="360" w:hanging="360"/>
      </w:pPr>
      <w:rPr>
        <w:rFonts w:hint="default"/>
        <w:color w:val="FECA9A" w:themeColor="accent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0"/>
  </w:num>
  <w:num w:numId="3">
    <w:abstractNumId w:val="21"/>
  </w:num>
  <w:num w:numId="4">
    <w:abstractNumId w:val="3"/>
  </w:num>
  <w:num w:numId="5">
    <w:abstractNumId w:val="15"/>
  </w:num>
  <w:num w:numId="6">
    <w:abstractNumId w:val="7"/>
  </w:num>
  <w:num w:numId="7">
    <w:abstractNumId w:val="8"/>
  </w:num>
  <w:num w:numId="8">
    <w:abstractNumId w:val="0"/>
  </w:num>
  <w:num w:numId="9">
    <w:abstractNumId w:val="15"/>
    <w:lvlOverride w:ilvl="0">
      <w:startOverride w:val="1"/>
    </w:lvlOverride>
  </w:num>
  <w:num w:numId="10">
    <w:abstractNumId w:val="14"/>
  </w:num>
  <w:num w:numId="11">
    <w:abstractNumId w:val="25"/>
  </w:num>
  <w:num w:numId="12">
    <w:abstractNumId w:val="26"/>
  </w:num>
  <w:num w:numId="13">
    <w:abstractNumId w:val="27"/>
  </w:num>
  <w:num w:numId="14">
    <w:abstractNumId w:val="6"/>
  </w:num>
  <w:num w:numId="15">
    <w:abstractNumId w:val="28"/>
  </w:num>
  <w:num w:numId="16">
    <w:abstractNumId w:val="11"/>
  </w:num>
  <w:num w:numId="17">
    <w:abstractNumId w:val="19"/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3"/>
  </w:num>
  <w:num w:numId="21">
    <w:abstractNumId w:val="17"/>
  </w:num>
  <w:num w:numId="22">
    <w:abstractNumId w:val="24"/>
  </w:num>
  <w:num w:numId="23">
    <w:abstractNumId w:val="22"/>
  </w:num>
  <w:num w:numId="24">
    <w:abstractNumId w:val="2"/>
  </w:num>
  <w:num w:numId="25">
    <w:abstractNumId w:val="10"/>
  </w:num>
  <w:num w:numId="26">
    <w:abstractNumId w:val="4"/>
  </w:num>
  <w:num w:numId="27">
    <w:abstractNumId w:val="15"/>
    <w:lvlOverride w:ilvl="0">
      <w:startOverride w:val="1"/>
    </w:lvlOverride>
  </w:num>
  <w:num w:numId="28">
    <w:abstractNumId w:val="13"/>
  </w:num>
  <w:num w:numId="29">
    <w:abstractNumId w:val="16"/>
  </w:num>
  <w:num w:numId="30">
    <w:abstractNumId w:val="18"/>
  </w:num>
  <w:num w:numId="31">
    <w:abstractNumId w:val="12"/>
  </w:num>
  <w:num w:numId="32">
    <w:abstractNumId w:val="9"/>
  </w:num>
  <w:num w:numId="33">
    <w:abstractNumId w:val="15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C34"/>
    <w:rsid w:val="00002A62"/>
    <w:rsid w:val="00007B41"/>
    <w:rsid w:val="00012423"/>
    <w:rsid w:val="0002042A"/>
    <w:rsid w:val="00022B41"/>
    <w:rsid w:val="000250C0"/>
    <w:rsid w:val="00036368"/>
    <w:rsid w:val="00041DB3"/>
    <w:rsid w:val="000839C1"/>
    <w:rsid w:val="00093E16"/>
    <w:rsid w:val="000964B1"/>
    <w:rsid w:val="000A76E7"/>
    <w:rsid w:val="000B607C"/>
    <w:rsid w:val="000C1D85"/>
    <w:rsid w:val="000C20F9"/>
    <w:rsid w:val="000E1CA7"/>
    <w:rsid w:val="000F0A0A"/>
    <w:rsid w:val="000F6C2E"/>
    <w:rsid w:val="00100022"/>
    <w:rsid w:val="00101808"/>
    <w:rsid w:val="00102444"/>
    <w:rsid w:val="0010402A"/>
    <w:rsid w:val="001058AF"/>
    <w:rsid w:val="0011419D"/>
    <w:rsid w:val="001155E7"/>
    <w:rsid w:val="00127E8C"/>
    <w:rsid w:val="001328AB"/>
    <w:rsid w:val="001370A4"/>
    <w:rsid w:val="001421CD"/>
    <w:rsid w:val="001424E7"/>
    <w:rsid w:val="00147E2A"/>
    <w:rsid w:val="0015316D"/>
    <w:rsid w:val="00164941"/>
    <w:rsid w:val="00165552"/>
    <w:rsid w:val="001660AB"/>
    <w:rsid w:val="00167F59"/>
    <w:rsid w:val="001821FE"/>
    <w:rsid w:val="0018615B"/>
    <w:rsid w:val="00186EED"/>
    <w:rsid w:val="00190D75"/>
    <w:rsid w:val="001912B4"/>
    <w:rsid w:val="001A0329"/>
    <w:rsid w:val="001B38C5"/>
    <w:rsid w:val="001D6967"/>
    <w:rsid w:val="001E6819"/>
    <w:rsid w:val="001F06DE"/>
    <w:rsid w:val="001F14C4"/>
    <w:rsid w:val="00203B3C"/>
    <w:rsid w:val="0020729E"/>
    <w:rsid w:val="00210FA7"/>
    <w:rsid w:val="00214B0B"/>
    <w:rsid w:val="00230A23"/>
    <w:rsid w:val="00240F14"/>
    <w:rsid w:val="00262CD3"/>
    <w:rsid w:val="00265AD9"/>
    <w:rsid w:val="002751D2"/>
    <w:rsid w:val="0027524F"/>
    <w:rsid w:val="00287F2A"/>
    <w:rsid w:val="00290387"/>
    <w:rsid w:val="0029270F"/>
    <w:rsid w:val="00292D2D"/>
    <w:rsid w:val="002A7A6C"/>
    <w:rsid w:val="002B626D"/>
    <w:rsid w:val="002C276C"/>
    <w:rsid w:val="002C527D"/>
    <w:rsid w:val="002D0678"/>
    <w:rsid w:val="002D4C60"/>
    <w:rsid w:val="002D5A6F"/>
    <w:rsid w:val="002E5BF4"/>
    <w:rsid w:val="002F2C4C"/>
    <w:rsid w:val="002F4754"/>
    <w:rsid w:val="00300440"/>
    <w:rsid w:val="00310BDD"/>
    <w:rsid w:val="00320000"/>
    <w:rsid w:val="00322E80"/>
    <w:rsid w:val="00327179"/>
    <w:rsid w:val="003316D5"/>
    <w:rsid w:val="0033190D"/>
    <w:rsid w:val="003348ED"/>
    <w:rsid w:val="00343D7E"/>
    <w:rsid w:val="00345EE4"/>
    <w:rsid w:val="0034768A"/>
    <w:rsid w:val="00350469"/>
    <w:rsid w:val="00352647"/>
    <w:rsid w:val="00357765"/>
    <w:rsid w:val="003613B2"/>
    <w:rsid w:val="00390FB7"/>
    <w:rsid w:val="003914F8"/>
    <w:rsid w:val="00392C77"/>
    <w:rsid w:val="00394491"/>
    <w:rsid w:val="00397C65"/>
    <w:rsid w:val="003A5425"/>
    <w:rsid w:val="003A6FE8"/>
    <w:rsid w:val="003B06BB"/>
    <w:rsid w:val="003B57F9"/>
    <w:rsid w:val="003C6F35"/>
    <w:rsid w:val="003E0AB3"/>
    <w:rsid w:val="003E3740"/>
    <w:rsid w:val="004144E1"/>
    <w:rsid w:val="004207FB"/>
    <w:rsid w:val="004315EF"/>
    <w:rsid w:val="00446D38"/>
    <w:rsid w:val="0046106C"/>
    <w:rsid w:val="004670BB"/>
    <w:rsid w:val="0047375D"/>
    <w:rsid w:val="00490A5C"/>
    <w:rsid w:val="004A2600"/>
    <w:rsid w:val="004B22F7"/>
    <w:rsid w:val="004B7BCA"/>
    <w:rsid w:val="004C3F44"/>
    <w:rsid w:val="004D4DF8"/>
    <w:rsid w:val="004E0EED"/>
    <w:rsid w:val="004F2232"/>
    <w:rsid w:val="004F4BD9"/>
    <w:rsid w:val="00520CC5"/>
    <w:rsid w:val="00522250"/>
    <w:rsid w:val="00525420"/>
    <w:rsid w:val="005306A6"/>
    <w:rsid w:val="00532F98"/>
    <w:rsid w:val="0053342A"/>
    <w:rsid w:val="0054016D"/>
    <w:rsid w:val="00555F06"/>
    <w:rsid w:val="005618C9"/>
    <w:rsid w:val="005638AD"/>
    <w:rsid w:val="005659DE"/>
    <w:rsid w:val="00573970"/>
    <w:rsid w:val="00577514"/>
    <w:rsid w:val="005779AE"/>
    <w:rsid w:val="005920DA"/>
    <w:rsid w:val="00596820"/>
    <w:rsid w:val="005A1BAC"/>
    <w:rsid w:val="005A52E2"/>
    <w:rsid w:val="005A59D1"/>
    <w:rsid w:val="005A5AAD"/>
    <w:rsid w:val="005B776E"/>
    <w:rsid w:val="005C5293"/>
    <w:rsid w:val="005D1505"/>
    <w:rsid w:val="005D39C1"/>
    <w:rsid w:val="005D73C2"/>
    <w:rsid w:val="005E7EE1"/>
    <w:rsid w:val="00602AA9"/>
    <w:rsid w:val="006057B2"/>
    <w:rsid w:val="006069F8"/>
    <w:rsid w:val="006320B9"/>
    <w:rsid w:val="006407C6"/>
    <w:rsid w:val="006465DA"/>
    <w:rsid w:val="00655A74"/>
    <w:rsid w:val="00663667"/>
    <w:rsid w:val="006823E6"/>
    <w:rsid w:val="00682893"/>
    <w:rsid w:val="006829C5"/>
    <w:rsid w:val="006A145A"/>
    <w:rsid w:val="006A6110"/>
    <w:rsid w:val="006B3623"/>
    <w:rsid w:val="006B3D85"/>
    <w:rsid w:val="006C3F6E"/>
    <w:rsid w:val="006C4EF1"/>
    <w:rsid w:val="006D0A96"/>
    <w:rsid w:val="006D0B31"/>
    <w:rsid w:val="006D771C"/>
    <w:rsid w:val="0072283D"/>
    <w:rsid w:val="007245BF"/>
    <w:rsid w:val="00730A1A"/>
    <w:rsid w:val="00737FBE"/>
    <w:rsid w:val="0074049B"/>
    <w:rsid w:val="00753015"/>
    <w:rsid w:val="00756446"/>
    <w:rsid w:val="00760EB8"/>
    <w:rsid w:val="00762073"/>
    <w:rsid w:val="00762768"/>
    <w:rsid w:val="0076482F"/>
    <w:rsid w:val="007659AA"/>
    <w:rsid w:val="00773C6F"/>
    <w:rsid w:val="00777544"/>
    <w:rsid w:val="00781744"/>
    <w:rsid w:val="00784B0F"/>
    <w:rsid w:val="00785C57"/>
    <w:rsid w:val="00792F13"/>
    <w:rsid w:val="007A1031"/>
    <w:rsid w:val="007B4299"/>
    <w:rsid w:val="007C2E26"/>
    <w:rsid w:val="007C443C"/>
    <w:rsid w:val="007C6100"/>
    <w:rsid w:val="007C6D7F"/>
    <w:rsid w:val="007D2D80"/>
    <w:rsid w:val="007F301D"/>
    <w:rsid w:val="007F393C"/>
    <w:rsid w:val="007F41F7"/>
    <w:rsid w:val="008037F8"/>
    <w:rsid w:val="008222F4"/>
    <w:rsid w:val="00830C8B"/>
    <w:rsid w:val="00856464"/>
    <w:rsid w:val="00857045"/>
    <w:rsid w:val="00860B17"/>
    <w:rsid w:val="00886C93"/>
    <w:rsid w:val="00890A53"/>
    <w:rsid w:val="00892343"/>
    <w:rsid w:val="00895229"/>
    <w:rsid w:val="008A06A2"/>
    <w:rsid w:val="008D2F58"/>
    <w:rsid w:val="008E2511"/>
    <w:rsid w:val="008F4160"/>
    <w:rsid w:val="008F510E"/>
    <w:rsid w:val="008F7AEE"/>
    <w:rsid w:val="00900FF5"/>
    <w:rsid w:val="00921C6A"/>
    <w:rsid w:val="0093194E"/>
    <w:rsid w:val="009367CF"/>
    <w:rsid w:val="0094322F"/>
    <w:rsid w:val="00944005"/>
    <w:rsid w:val="0095094A"/>
    <w:rsid w:val="00960C70"/>
    <w:rsid w:val="0096459E"/>
    <w:rsid w:val="0098091B"/>
    <w:rsid w:val="0099686C"/>
    <w:rsid w:val="009971D3"/>
    <w:rsid w:val="009A140D"/>
    <w:rsid w:val="009A1BB1"/>
    <w:rsid w:val="009B26AC"/>
    <w:rsid w:val="009D08B7"/>
    <w:rsid w:val="009D6D38"/>
    <w:rsid w:val="009F0AE2"/>
    <w:rsid w:val="009F2543"/>
    <w:rsid w:val="00A02593"/>
    <w:rsid w:val="00A07739"/>
    <w:rsid w:val="00A40407"/>
    <w:rsid w:val="00A4574B"/>
    <w:rsid w:val="00A53741"/>
    <w:rsid w:val="00A53CF5"/>
    <w:rsid w:val="00A64583"/>
    <w:rsid w:val="00A66F63"/>
    <w:rsid w:val="00A844AA"/>
    <w:rsid w:val="00AA5291"/>
    <w:rsid w:val="00AB4039"/>
    <w:rsid w:val="00AB4314"/>
    <w:rsid w:val="00AB4B9C"/>
    <w:rsid w:val="00AC00C4"/>
    <w:rsid w:val="00AC2B81"/>
    <w:rsid w:val="00AC4320"/>
    <w:rsid w:val="00AF2ECC"/>
    <w:rsid w:val="00B12087"/>
    <w:rsid w:val="00B22821"/>
    <w:rsid w:val="00B24DFC"/>
    <w:rsid w:val="00B30F32"/>
    <w:rsid w:val="00B33F06"/>
    <w:rsid w:val="00B42177"/>
    <w:rsid w:val="00B4260B"/>
    <w:rsid w:val="00B438AE"/>
    <w:rsid w:val="00B51011"/>
    <w:rsid w:val="00B55863"/>
    <w:rsid w:val="00B727D6"/>
    <w:rsid w:val="00B7442D"/>
    <w:rsid w:val="00B92857"/>
    <w:rsid w:val="00B93697"/>
    <w:rsid w:val="00B95A49"/>
    <w:rsid w:val="00BA4928"/>
    <w:rsid w:val="00BB6022"/>
    <w:rsid w:val="00BC464C"/>
    <w:rsid w:val="00BC7855"/>
    <w:rsid w:val="00BD54C0"/>
    <w:rsid w:val="00BE0AF5"/>
    <w:rsid w:val="00C0657F"/>
    <w:rsid w:val="00C0672E"/>
    <w:rsid w:val="00C11A00"/>
    <w:rsid w:val="00C13F1F"/>
    <w:rsid w:val="00C368BA"/>
    <w:rsid w:val="00C5037E"/>
    <w:rsid w:val="00C61E59"/>
    <w:rsid w:val="00C63FA0"/>
    <w:rsid w:val="00C64753"/>
    <w:rsid w:val="00C65876"/>
    <w:rsid w:val="00C7381C"/>
    <w:rsid w:val="00C90493"/>
    <w:rsid w:val="00C93EF1"/>
    <w:rsid w:val="00CB443C"/>
    <w:rsid w:val="00CC1EE4"/>
    <w:rsid w:val="00CD07CF"/>
    <w:rsid w:val="00CD6DED"/>
    <w:rsid w:val="00D01F9C"/>
    <w:rsid w:val="00D0388B"/>
    <w:rsid w:val="00D03C8A"/>
    <w:rsid w:val="00D10DB5"/>
    <w:rsid w:val="00D1280A"/>
    <w:rsid w:val="00D13B62"/>
    <w:rsid w:val="00D14827"/>
    <w:rsid w:val="00D161D6"/>
    <w:rsid w:val="00D21A98"/>
    <w:rsid w:val="00D40218"/>
    <w:rsid w:val="00D45B8B"/>
    <w:rsid w:val="00D50970"/>
    <w:rsid w:val="00D56159"/>
    <w:rsid w:val="00D634A0"/>
    <w:rsid w:val="00D7718D"/>
    <w:rsid w:val="00D822E8"/>
    <w:rsid w:val="00D85D67"/>
    <w:rsid w:val="00D86E18"/>
    <w:rsid w:val="00D93F1B"/>
    <w:rsid w:val="00D95CA8"/>
    <w:rsid w:val="00DA1A53"/>
    <w:rsid w:val="00DA5034"/>
    <w:rsid w:val="00DA771C"/>
    <w:rsid w:val="00DB74B7"/>
    <w:rsid w:val="00DB7847"/>
    <w:rsid w:val="00DC069E"/>
    <w:rsid w:val="00DC2620"/>
    <w:rsid w:val="00DC40DC"/>
    <w:rsid w:val="00DD5C7C"/>
    <w:rsid w:val="00DF0551"/>
    <w:rsid w:val="00E00925"/>
    <w:rsid w:val="00E15656"/>
    <w:rsid w:val="00E15EF3"/>
    <w:rsid w:val="00E2560F"/>
    <w:rsid w:val="00E26C34"/>
    <w:rsid w:val="00E504E2"/>
    <w:rsid w:val="00E50560"/>
    <w:rsid w:val="00E508C4"/>
    <w:rsid w:val="00E550AD"/>
    <w:rsid w:val="00E559A0"/>
    <w:rsid w:val="00E574E7"/>
    <w:rsid w:val="00E66FE8"/>
    <w:rsid w:val="00E67A9D"/>
    <w:rsid w:val="00E741B5"/>
    <w:rsid w:val="00E761A9"/>
    <w:rsid w:val="00EA1987"/>
    <w:rsid w:val="00EA4332"/>
    <w:rsid w:val="00EA758B"/>
    <w:rsid w:val="00EC0F08"/>
    <w:rsid w:val="00EC3F25"/>
    <w:rsid w:val="00ED0744"/>
    <w:rsid w:val="00ED71F7"/>
    <w:rsid w:val="00ED7796"/>
    <w:rsid w:val="00EE579E"/>
    <w:rsid w:val="00EF3043"/>
    <w:rsid w:val="00F07035"/>
    <w:rsid w:val="00F111A4"/>
    <w:rsid w:val="00F16A6C"/>
    <w:rsid w:val="00F25030"/>
    <w:rsid w:val="00F25F15"/>
    <w:rsid w:val="00F369AD"/>
    <w:rsid w:val="00F4013E"/>
    <w:rsid w:val="00F412A0"/>
    <w:rsid w:val="00F4160C"/>
    <w:rsid w:val="00F42520"/>
    <w:rsid w:val="00F46300"/>
    <w:rsid w:val="00F4746D"/>
    <w:rsid w:val="00F479AE"/>
    <w:rsid w:val="00F56150"/>
    <w:rsid w:val="00F62013"/>
    <w:rsid w:val="00F630DD"/>
    <w:rsid w:val="00F718AF"/>
    <w:rsid w:val="00F72337"/>
    <w:rsid w:val="00F77CC8"/>
    <w:rsid w:val="00F81502"/>
    <w:rsid w:val="00F81756"/>
    <w:rsid w:val="00F83683"/>
    <w:rsid w:val="00F86C07"/>
    <w:rsid w:val="00F873C5"/>
    <w:rsid w:val="00F927A5"/>
    <w:rsid w:val="00F92D2D"/>
    <w:rsid w:val="00F95839"/>
    <w:rsid w:val="00FA0609"/>
    <w:rsid w:val="00FA0F95"/>
    <w:rsid w:val="00FA2BBE"/>
    <w:rsid w:val="00FA6CED"/>
    <w:rsid w:val="00FA7F6B"/>
    <w:rsid w:val="00FB3FB5"/>
    <w:rsid w:val="00FC412F"/>
    <w:rsid w:val="00FC6425"/>
    <w:rsid w:val="00FD107E"/>
    <w:rsid w:val="00FD7B6D"/>
    <w:rsid w:val="00FF0130"/>
    <w:rsid w:val="00FF3CF9"/>
    <w:rsid w:val="00FF51AA"/>
    <w:rsid w:val="05B1F939"/>
    <w:rsid w:val="08260E22"/>
    <w:rsid w:val="0C39E0BB"/>
    <w:rsid w:val="114D16BC"/>
    <w:rsid w:val="2CF05969"/>
    <w:rsid w:val="3AFE6CF8"/>
    <w:rsid w:val="4884C092"/>
    <w:rsid w:val="49E83B4B"/>
    <w:rsid w:val="62FB892C"/>
    <w:rsid w:val="67B99193"/>
    <w:rsid w:val="6BF86434"/>
    <w:rsid w:val="6E722AA8"/>
    <w:rsid w:val="6F574193"/>
    <w:rsid w:val="704D363C"/>
    <w:rsid w:val="7EBFD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2BEE98"/>
  <w15:chartTrackingRefBased/>
  <w15:docId w15:val="{78B953EC-AB1D-4D76-86A4-756A9D069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4670BB"/>
    <w:rPr>
      <w:rFonts w:ascii="Helvetica Neue" w:hAnsi="Helvetica Neue"/>
      <w:color w:val="3F3F3F" w:themeColor="text1"/>
      <w:sz w:val="22"/>
      <w:lang w:val="en-GB"/>
    </w:rPr>
  </w:style>
  <w:style w:type="paragraph" w:styleId="Heading1">
    <w:name w:val="heading 1"/>
    <w:aliases w:val="Wasa Page Title"/>
    <w:basedOn w:val="Normal"/>
    <w:next w:val="Normal"/>
    <w:link w:val="Heading1Char"/>
    <w:uiPriority w:val="9"/>
    <w:rsid w:val="00F95839"/>
    <w:pPr>
      <w:keepNext/>
      <w:keepLines/>
      <w:pBdr>
        <w:top w:val="single" w:sz="4" w:space="1" w:color="auto"/>
      </w:pBdr>
      <w:spacing w:before="240"/>
      <w:outlineLvl w:val="0"/>
    </w:pPr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paragraph" w:styleId="Heading2">
    <w:name w:val="heading 2"/>
    <w:aliases w:val="y"/>
    <w:basedOn w:val="Normal"/>
    <w:next w:val="Normal"/>
    <w:link w:val="Heading2Char"/>
    <w:uiPriority w:val="9"/>
    <w:unhideWhenUsed/>
    <w:rsid w:val="00602AA9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aliases w:val="Wasa Header 1"/>
    <w:basedOn w:val="Normal"/>
    <w:next w:val="Heading1"/>
    <w:link w:val="Heading3Char"/>
    <w:uiPriority w:val="9"/>
    <w:unhideWhenUsed/>
    <w:rsid w:val="00602AA9"/>
    <w:pPr>
      <w:keepNext/>
      <w:keepLines/>
      <w:numPr>
        <w:numId w:val="4"/>
      </w:numPr>
      <w:pBdr>
        <w:top w:val="single" w:sz="2" w:space="1" w:color="6F6F6F" w:themeColor="text1" w:themeTint="BF"/>
      </w:pBdr>
      <w:adjustRightInd w:val="0"/>
      <w:spacing w:before="100" w:after="100"/>
      <w:outlineLvl w:val="2"/>
    </w:pPr>
    <w:rPr>
      <w:rFonts w:ascii="Iowan Old Style" w:eastAsiaTheme="majorEastAsia" w:hAnsi="Iowan Old Style" w:cstheme="majorBidi"/>
      <w:b/>
      <w:sz w:val="44"/>
    </w:rPr>
  </w:style>
  <w:style w:type="paragraph" w:styleId="Heading4">
    <w:name w:val="heading 4"/>
    <w:aliases w:val="Multi Level List Bullet"/>
    <w:basedOn w:val="Bullet"/>
    <w:next w:val="Bullet"/>
    <w:link w:val="Heading4Char"/>
    <w:uiPriority w:val="9"/>
    <w:semiHidden/>
    <w:unhideWhenUsed/>
    <w:rsid w:val="0018615B"/>
    <w:pPr>
      <w:keepNext/>
      <w:keepLines/>
      <w:numPr>
        <w:ilvl w:val="3"/>
        <w:numId w:val="7"/>
      </w:numPr>
      <w:spacing w:before="4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10DB5"/>
    <w:pPr>
      <w:ind w:left="720"/>
      <w:contextualSpacing/>
    </w:pPr>
  </w:style>
  <w:style w:type="table" w:styleId="TableGrid">
    <w:name w:val="Table Grid"/>
    <w:aliases w:val="Wasa Table Grid"/>
    <w:basedOn w:val="TableNormal"/>
    <w:uiPriority w:val="59"/>
    <w:rsid w:val="00762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1"/>
    <w:rsid w:val="002F4754"/>
    <w:pPr>
      <w:spacing w:before="120" w:after="120"/>
    </w:pPr>
    <w:rPr>
      <w:rFonts w:ascii="Helvetica" w:eastAsia="MS PGothic" w:hAnsi="Helvetica" w:cs="Times New Roman (Body CS)"/>
      <w:color w:val="FFFFFF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Helvetica" w:hAnsi="Helvetica"/>
        <w:b w:val="0"/>
        <w:i w:val="0"/>
        <w:color w:val="FFFFFF"/>
        <w:sz w:val="22"/>
      </w:rPr>
      <w:tblPr/>
      <w:tcPr>
        <w:shd w:val="clear" w:color="auto" w:fill="828282"/>
      </w:tcPr>
    </w:tblStylePr>
    <w:tblStylePr w:type="lastRow">
      <w:tblPr/>
      <w:tcPr>
        <w:shd w:val="clear" w:color="auto" w:fill="D9D9D9"/>
      </w:tcPr>
    </w:tblStylePr>
    <w:tblStylePr w:type="firstCol">
      <w:rPr>
        <w:rFonts w:ascii="Helvetica Neue" w:hAnsi="Helvetica Neue"/>
        <w:b w:val="0"/>
        <w:i w:val="0"/>
      </w:rPr>
    </w:tblStylePr>
  </w:style>
  <w:style w:type="paragraph" w:customStyle="1" w:styleId="Bullet">
    <w:name w:val="Bullet"/>
    <w:basedOn w:val="Normal"/>
    <w:link w:val="BulletChar"/>
    <w:rsid w:val="00C64753"/>
    <w:pPr>
      <w:numPr>
        <w:numId w:val="1"/>
      </w:numPr>
      <w:ind w:left="714" w:hanging="357"/>
    </w:pPr>
    <w:rPr>
      <w:rFonts w:eastAsia="Times New Roman" w:cs="Arial"/>
      <w:szCs w:val="20"/>
      <w:lang w:eastAsia="ja-JP"/>
    </w:rPr>
  </w:style>
  <w:style w:type="paragraph" w:customStyle="1" w:styleId="Numbered1">
    <w:name w:val="Numbered 1"/>
    <w:basedOn w:val="ListNumber"/>
    <w:link w:val="Numbered1Char"/>
    <w:qFormat/>
    <w:rsid w:val="00D45B8B"/>
    <w:pPr>
      <w:numPr>
        <w:numId w:val="5"/>
      </w:numPr>
      <w:spacing w:line="240" w:lineRule="atLeast"/>
      <w:jc w:val="both"/>
    </w:pPr>
    <w:rPr>
      <w:rFonts w:eastAsia="Times New Roman" w:cs="Arial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qFormat/>
    <w:rsid w:val="00A66F63"/>
    <w:pPr>
      <w:tabs>
        <w:tab w:val="center" w:pos="4680"/>
        <w:tab w:val="right" w:pos="9360"/>
      </w:tabs>
      <w:jc w:val="right"/>
    </w:pPr>
    <w:rPr>
      <w:color w:val="8B8B8B" w:themeColor="text1" w:themeTint="99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66F63"/>
    <w:rPr>
      <w:rFonts w:ascii="Helvetica Neue" w:hAnsi="Helvetica Neue"/>
      <w:color w:val="8B8B8B" w:themeColor="text1" w:themeTint="99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D03C8A"/>
  </w:style>
  <w:style w:type="character" w:customStyle="1" w:styleId="Heading1Char">
    <w:name w:val="Heading 1 Char"/>
    <w:aliases w:val="Wasa Page Title Char"/>
    <w:basedOn w:val="DefaultParagraphFont"/>
    <w:link w:val="Heading1"/>
    <w:uiPriority w:val="9"/>
    <w:rsid w:val="00F95839"/>
    <w:rPr>
      <w:rFonts w:ascii="Iowan Old Style" w:eastAsiaTheme="majorEastAsia" w:hAnsi="Iowan Old Style" w:cstheme="majorBidi"/>
      <w:b/>
      <w:color w:val="E04307"/>
      <w:sz w:val="52"/>
      <w:szCs w:val="32"/>
    </w:rPr>
  </w:style>
  <w:style w:type="character" w:customStyle="1" w:styleId="Heading2Char">
    <w:name w:val="Heading 2 Char"/>
    <w:aliases w:val="y Char"/>
    <w:basedOn w:val="DefaultParagraphFont"/>
    <w:link w:val="Heading2"/>
    <w:uiPriority w:val="9"/>
    <w:rsid w:val="00602AA9"/>
    <w:rPr>
      <w:rFonts w:ascii="Helvetica Neue" w:eastAsiaTheme="majorEastAsia" w:hAnsi="Helvetica Neue" w:cstheme="majorBidi"/>
      <w:b/>
      <w:color w:val="6F6F6F" w:themeColor="text1" w:themeTint="BF"/>
      <w:sz w:val="22"/>
      <w:szCs w:val="26"/>
    </w:rPr>
  </w:style>
  <w:style w:type="paragraph" w:styleId="Quote">
    <w:name w:val="Quote"/>
    <w:basedOn w:val="Normal"/>
    <w:next w:val="Normal"/>
    <w:link w:val="QuoteChar"/>
    <w:uiPriority w:val="29"/>
    <w:rsid w:val="00960C70"/>
    <w:pPr>
      <w:spacing w:before="200" w:after="160"/>
      <w:ind w:left="864" w:right="864"/>
      <w:jc w:val="center"/>
    </w:pPr>
    <w:rPr>
      <w:rFonts w:ascii="Iowan Old Style Titling" w:hAnsi="Iowan Old Style Titling"/>
      <w:i/>
      <w:iCs/>
      <w:color w:val="E04307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960C70"/>
    <w:rPr>
      <w:rFonts w:ascii="Iowan Old Style Titling" w:hAnsi="Iowan Old Style Titling"/>
      <w:i/>
      <w:iCs/>
      <w:color w:val="E04307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DD5C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5C7C"/>
    <w:rPr>
      <w:rFonts w:ascii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5C7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C7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C7C"/>
    <w:rPr>
      <w:rFonts w:ascii="Times New Roman" w:hAnsi="Times New Roman" w:cs="Times New Roman"/>
      <w:color w:val="6F6F6F" w:themeColor="text1" w:themeTint="BF"/>
      <w:sz w:val="18"/>
      <w:szCs w:val="18"/>
    </w:rPr>
  </w:style>
  <w:style w:type="table" w:customStyle="1" w:styleId="Style1">
    <w:name w:val="Style1"/>
    <w:basedOn w:val="TableNormal"/>
    <w:uiPriority w:val="99"/>
    <w:rsid w:val="001421CD"/>
    <w:pPr>
      <w:spacing w:before="120" w:after="120"/>
    </w:pPr>
    <w:rPr>
      <w:rFonts w:ascii="Helvetica Neue" w:hAnsi="Helvetica Neue"/>
      <w:color w:val="6F6F6F" w:themeColor="text1" w:themeTint="BF"/>
      <w:sz w:val="22"/>
    </w:rPr>
    <w:tblPr>
      <w:tblBorders>
        <w:top w:val="single" w:sz="4" w:space="0" w:color="6F6F6F" w:themeColor="text1" w:themeTint="BF"/>
        <w:left w:val="single" w:sz="4" w:space="0" w:color="6F6F6F" w:themeColor="text1" w:themeTint="BF"/>
        <w:bottom w:val="single" w:sz="4" w:space="0" w:color="6F6F6F" w:themeColor="text1" w:themeTint="BF"/>
        <w:right w:val="single" w:sz="4" w:space="0" w:color="6F6F6F" w:themeColor="text1" w:themeTint="BF"/>
        <w:insideH w:val="single" w:sz="4" w:space="0" w:color="6F6F6F" w:themeColor="text1" w:themeTint="BF"/>
        <w:insideV w:val="single" w:sz="4" w:space="0" w:color="6F6F6F" w:themeColor="text1" w:themeTint="BF"/>
      </w:tblBorders>
    </w:tblPr>
    <w:tcPr>
      <w:shd w:val="clear" w:color="auto" w:fill="auto"/>
    </w:tcPr>
    <w:tblStylePr w:type="firstCol">
      <w:rPr>
        <w:rFonts w:ascii="Helvetica Neue" w:hAnsi="Helvetica Neue"/>
        <w:b w:val="0"/>
        <w:i w:val="0"/>
        <w:sz w:val="22"/>
      </w:rPr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368BA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4400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44005"/>
    <w:rPr>
      <w:rFonts w:ascii="Helvetica Neue" w:hAnsi="Helvetica Neue"/>
      <w:color w:val="6F6F6F" w:themeColor="text1" w:themeTint="BF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944005"/>
    <w:rPr>
      <w:vertAlign w:val="superscript"/>
    </w:rPr>
  </w:style>
  <w:style w:type="character" w:customStyle="1" w:styleId="Heading3Char">
    <w:name w:val="Heading 3 Char"/>
    <w:aliases w:val="Wasa Header 1 Char"/>
    <w:basedOn w:val="DefaultParagraphFont"/>
    <w:link w:val="Heading3"/>
    <w:uiPriority w:val="9"/>
    <w:rsid w:val="00602AA9"/>
    <w:rPr>
      <w:rFonts w:ascii="Iowan Old Style" w:eastAsiaTheme="majorEastAsia" w:hAnsi="Iowan Old Style" w:cstheme="majorBidi"/>
      <w:b/>
      <w:color w:val="3F3F3F" w:themeColor="text1"/>
      <w:sz w:val="44"/>
      <w:lang w:val="en-GB"/>
    </w:rPr>
  </w:style>
  <w:style w:type="character" w:customStyle="1" w:styleId="Heading4Char">
    <w:name w:val="Heading 4 Char"/>
    <w:aliases w:val="Multi Level List Bullet Char"/>
    <w:basedOn w:val="DefaultParagraphFont"/>
    <w:link w:val="Heading4"/>
    <w:uiPriority w:val="9"/>
    <w:semiHidden/>
    <w:rsid w:val="0018615B"/>
    <w:rPr>
      <w:rFonts w:ascii="Helvetica Neue" w:eastAsiaTheme="majorEastAsia" w:hAnsi="Helvetica Neue" w:cstheme="majorBidi"/>
      <w:iCs/>
      <w:color w:val="3F3F3F" w:themeColor="text1"/>
      <w:sz w:val="22"/>
      <w:szCs w:val="20"/>
      <w:lang w:val="en-GB" w:eastAsia="ja-JP"/>
    </w:rPr>
  </w:style>
  <w:style w:type="paragraph" w:styleId="Subtitle">
    <w:name w:val="Subtitle"/>
    <w:aliases w:val="Footnote"/>
    <w:basedOn w:val="Normal"/>
    <w:next w:val="Normal"/>
    <w:link w:val="SubtitleChar"/>
    <w:uiPriority w:val="11"/>
    <w:rsid w:val="00FD7B6D"/>
    <w:pPr>
      <w:numPr>
        <w:ilvl w:val="1"/>
      </w:numPr>
    </w:pPr>
    <w:rPr>
      <w:rFonts w:eastAsiaTheme="minorEastAsia"/>
      <w:color w:val="404040" w:themeColor="text2" w:themeTint="BF"/>
      <w:spacing w:val="15"/>
      <w:sz w:val="16"/>
      <w:szCs w:val="22"/>
    </w:rPr>
  </w:style>
  <w:style w:type="character" w:customStyle="1" w:styleId="SubtitleChar">
    <w:name w:val="Subtitle Char"/>
    <w:aliases w:val="Footnote Char"/>
    <w:basedOn w:val="DefaultParagraphFont"/>
    <w:link w:val="Subtitle"/>
    <w:uiPriority w:val="11"/>
    <w:rsid w:val="00753015"/>
    <w:rPr>
      <w:rFonts w:ascii="Helvetica Neue" w:eastAsiaTheme="minorEastAsia" w:hAnsi="Helvetica Neue"/>
      <w:color w:val="404040" w:themeColor="text2" w:themeTint="BF"/>
      <w:spacing w:val="15"/>
      <w:sz w:val="16"/>
      <w:szCs w:val="22"/>
    </w:rPr>
  </w:style>
  <w:style w:type="paragraph" w:styleId="IntenseQuote">
    <w:name w:val="Intense Quote"/>
    <w:aliases w:val="Name Under a QUote"/>
    <w:basedOn w:val="Normal"/>
    <w:next w:val="Normal"/>
    <w:link w:val="IntenseQuoteChar"/>
    <w:uiPriority w:val="30"/>
    <w:rsid w:val="0093194E"/>
    <w:pPr>
      <w:ind w:left="862" w:right="862"/>
      <w:jc w:val="center"/>
    </w:pPr>
    <w:rPr>
      <w:iCs/>
      <w:sz w:val="18"/>
    </w:rPr>
  </w:style>
  <w:style w:type="character" w:customStyle="1" w:styleId="IntenseQuoteChar">
    <w:name w:val="Intense Quote Char"/>
    <w:aliases w:val="Name Under a QUote Char"/>
    <w:basedOn w:val="DefaultParagraphFont"/>
    <w:link w:val="IntenseQuote"/>
    <w:uiPriority w:val="30"/>
    <w:rsid w:val="0093194E"/>
    <w:rPr>
      <w:rFonts w:ascii="Helvetica Neue" w:hAnsi="Helvetica Neue"/>
      <w:iCs/>
      <w:color w:val="6F6F6F" w:themeColor="text1" w:themeTint="BF"/>
      <w:sz w:val="18"/>
    </w:rPr>
  </w:style>
  <w:style w:type="paragraph" w:customStyle="1" w:styleId="Header1">
    <w:name w:val="Header 1"/>
    <w:basedOn w:val="Heading3"/>
    <w:qFormat/>
    <w:rsid w:val="004A2600"/>
    <w:pPr>
      <w:pBdr>
        <w:top w:val="none" w:sz="0" w:space="0" w:color="auto"/>
        <w:bottom w:val="single" w:sz="2" w:space="1" w:color="013C52" w:themeColor="accent3"/>
      </w:pBdr>
    </w:pPr>
    <w:rPr>
      <w:sz w:val="40"/>
      <w:szCs w:val="40"/>
    </w:rPr>
  </w:style>
  <w:style w:type="paragraph" w:customStyle="1" w:styleId="Header2">
    <w:name w:val="Header 2"/>
    <w:basedOn w:val="Normal"/>
    <w:qFormat/>
    <w:rsid w:val="00FD7B6D"/>
    <w:pPr>
      <w:adjustRightInd w:val="0"/>
      <w:spacing w:before="100" w:after="24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paragraph" w:customStyle="1" w:styleId="Header3">
    <w:name w:val="Header 3"/>
    <w:basedOn w:val="Heading2"/>
    <w:qFormat/>
    <w:rsid w:val="007F301D"/>
  </w:style>
  <w:style w:type="paragraph" w:customStyle="1" w:styleId="ContentText">
    <w:name w:val="Content Text"/>
    <w:basedOn w:val="Normal"/>
    <w:link w:val="ContentTextChar"/>
    <w:qFormat/>
    <w:rsid w:val="00D45B8B"/>
    <w:pPr>
      <w:jc w:val="both"/>
    </w:pPr>
  </w:style>
  <w:style w:type="paragraph" w:customStyle="1" w:styleId="Bullet1">
    <w:name w:val="Bullet 1"/>
    <w:basedOn w:val="Bullet"/>
    <w:qFormat/>
    <w:rsid w:val="00D45B8B"/>
    <w:pPr>
      <w:jc w:val="both"/>
    </w:pPr>
  </w:style>
  <w:style w:type="paragraph" w:customStyle="1" w:styleId="Bullet2">
    <w:name w:val="Bullet 2"/>
    <w:basedOn w:val="Bullet"/>
    <w:qFormat/>
    <w:rsid w:val="00D45B8B"/>
    <w:pPr>
      <w:numPr>
        <w:ilvl w:val="1"/>
        <w:numId w:val="7"/>
      </w:numPr>
      <w:jc w:val="both"/>
    </w:pPr>
  </w:style>
  <w:style w:type="paragraph" w:customStyle="1" w:styleId="Bullet3">
    <w:name w:val="Bullet 3"/>
    <w:basedOn w:val="Bullet"/>
    <w:qFormat/>
    <w:rsid w:val="00D45B8B"/>
    <w:pPr>
      <w:numPr>
        <w:ilvl w:val="2"/>
        <w:numId w:val="7"/>
      </w:numPr>
      <w:jc w:val="both"/>
    </w:pPr>
  </w:style>
  <w:style w:type="paragraph" w:customStyle="1" w:styleId="Numbered2">
    <w:name w:val="Numbered 2"/>
    <w:basedOn w:val="Numbered1"/>
    <w:qFormat/>
    <w:rsid w:val="007F301D"/>
    <w:pPr>
      <w:numPr>
        <w:ilvl w:val="1"/>
        <w:numId w:val="6"/>
      </w:numPr>
    </w:pPr>
  </w:style>
  <w:style w:type="paragraph" w:customStyle="1" w:styleId="Numbered3">
    <w:name w:val="Numbered 3"/>
    <w:basedOn w:val="Numbered1"/>
    <w:qFormat/>
    <w:rsid w:val="007F301D"/>
    <w:pPr>
      <w:numPr>
        <w:ilvl w:val="2"/>
        <w:numId w:val="6"/>
      </w:numPr>
    </w:pPr>
  </w:style>
  <w:style w:type="paragraph" w:customStyle="1" w:styleId="Emphasis-Italic">
    <w:name w:val="Emphasis - Italic"/>
    <w:basedOn w:val="Normal"/>
    <w:link w:val="Emphasis-ItalicChar"/>
    <w:qFormat/>
    <w:rsid w:val="00E66FE8"/>
    <w:pPr>
      <w:jc w:val="both"/>
    </w:pPr>
    <w:rPr>
      <w:i/>
    </w:rPr>
  </w:style>
  <w:style w:type="paragraph" w:customStyle="1" w:styleId="Emphasis-Bold">
    <w:name w:val="Emphasis - Bold"/>
    <w:basedOn w:val="ContentText"/>
    <w:link w:val="Emphasis-BoldChar"/>
    <w:qFormat/>
    <w:rsid w:val="00F81756"/>
    <w:rPr>
      <w:b/>
    </w:rPr>
  </w:style>
  <w:style w:type="paragraph" w:customStyle="1" w:styleId="Emphasis-Highlight">
    <w:name w:val="Emphasis - Highlight"/>
    <w:basedOn w:val="BodyText"/>
    <w:next w:val="Normal"/>
    <w:link w:val="Emphasis-HighlightChar"/>
    <w:qFormat/>
    <w:rsid w:val="00F81756"/>
    <w:pPr>
      <w:jc w:val="both"/>
    </w:pPr>
    <w:rPr>
      <w:color w:val="E04307" w:themeColor="accent1"/>
    </w:rPr>
  </w:style>
  <w:style w:type="character" w:customStyle="1" w:styleId="Emphasis-HighlightChar">
    <w:name w:val="Emphasis - Highlight Char"/>
    <w:basedOn w:val="BodyTextChar"/>
    <w:link w:val="Emphasis-Highlight"/>
    <w:rsid w:val="00E66FE8"/>
    <w:rPr>
      <w:rFonts w:ascii="Helvetica Neue" w:hAnsi="Helvetica Neue"/>
      <w:color w:val="E04307" w:themeColor="accent1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66F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6FE8"/>
    <w:rPr>
      <w:rFonts w:ascii="Helvetica Neue" w:hAnsi="Helvetica Neue"/>
      <w:color w:val="3F3F3F" w:themeColor="text1"/>
      <w:sz w:val="22"/>
    </w:rPr>
  </w:style>
  <w:style w:type="character" w:customStyle="1" w:styleId="ContentTextChar">
    <w:name w:val="Content Text Char"/>
    <w:basedOn w:val="DefaultParagraphFont"/>
    <w:link w:val="ContentText"/>
    <w:rsid w:val="00D45B8B"/>
    <w:rPr>
      <w:rFonts w:ascii="Helvetica Neue" w:hAnsi="Helvetica Neue"/>
      <w:color w:val="3F3F3F" w:themeColor="text1"/>
      <w:sz w:val="22"/>
      <w:lang w:val="en-GB"/>
    </w:rPr>
  </w:style>
  <w:style w:type="character" w:customStyle="1" w:styleId="Emphasis-BoldChar">
    <w:name w:val="Emphasis - Bold Char"/>
    <w:basedOn w:val="ContentTextChar"/>
    <w:link w:val="Emphasis-Bold"/>
    <w:rsid w:val="00E66FE8"/>
    <w:rPr>
      <w:rFonts w:ascii="Helvetica Neue" w:hAnsi="Helvetica Neue"/>
      <w:b/>
      <w:color w:val="3F3F3F" w:themeColor="text1"/>
      <w:sz w:val="22"/>
      <w:lang w:val="en-GB"/>
    </w:rPr>
  </w:style>
  <w:style w:type="character" w:customStyle="1" w:styleId="Emphasis-ItalicChar">
    <w:name w:val="Emphasis - Italic Char"/>
    <w:basedOn w:val="DefaultParagraphFont"/>
    <w:link w:val="Emphasis-Italic"/>
    <w:rsid w:val="00E66FE8"/>
    <w:rPr>
      <w:rFonts w:ascii="Helvetica Neue" w:hAnsi="Helvetica Neue"/>
      <w:i/>
      <w:color w:val="3F3F3F" w:themeColor="text1"/>
      <w:sz w:val="22"/>
    </w:rPr>
  </w:style>
  <w:style w:type="paragraph" w:customStyle="1" w:styleId="Quotation">
    <w:name w:val="Quotation"/>
    <w:basedOn w:val="Quote"/>
    <w:qFormat/>
    <w:rsid w:val="00E66FE8"/>
    <w:pPr>
      <w:spacing w:before="0" w:after="0"/>
    </w:pPr>
    <w:rPr>
      <w:rFonts w:ascii="Iowan Old Style Roman" w:hAnsi="Iowan Old Style Roman" w:cs="Arial"/>
      <w:color w:val="E15131"/>
      <w:sz w:val="24"/>
    </w:rPr>
  </w:style>
  <w:style w:type="paragraph" w:customStyle="1" w:styleId="NameUnderQuotation">
    <w:name w:val="Name Under Quotation"/>
    <w:basedOn w:val="IntenseQuote"/>
    <w:qFormat/>
    <w:rsid w:val="00E66FE8"/>
  </w:style>
  <w:style w:type="paragraph" w:customStyle="1" w:styleId="TableHeader1">
    <w:name w:val="Table Header 1"/>
    <w:basedOn w:val="Normal"/>
    <w:qFormat/>
    <w:rsid w:val="00E66FE8"/>
    <w:pPr>
      <w:spacing w:before="120" w:after="120"/>
    </w:pPr>
    <w:rPr>
      <w:rFonts w:eastAsia="Arial Unicode MS" w:cs="Times"/>
      <w:color w:val="FFFFFF"/>
      <w:kern w:val="20"/>
      <w:szCs w:val="22"/>
      <w:bdr w:val="nil"/>
    </w:rPr>
  </w:style>
  <w:style w:type="paragraph" w:customStyle="1" w:styleId="TableHeader2">
    <w:name w:val="Table Header 2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Content">
    <w:name w:val="Table Content"/>
    <w:basedOn w:val="Normal"/>
    <w:qFormat/>
    <w:rsid w:val="00E66FE8"/>
    <w:pPr>
      <w:spacing w:before="120" w:after="120"/>
    </w:pPr>
    <w:rPr>
      <w:rFonts w:eastAsia="Arial Unicode MS" w:cs="Times"/>
      <w:kern w:val="20"/>
      <w:szCs w:val="22"/>
      <w:bdr w:val="nil"/>
    </w:rPr>
  </w:style>
  <w:style w:type="paragraph" w:customStyle="1" w:styleId="TableBullet1">
    <w:name w:val="Table Bullet 1"/>
    <w:basedOn w:val="Bullet"/>
    <w:next w:val="Normal"/>
    <w:link w:val="TableBullet1Char"/>
    <w:qFormat/>
    <w:rsid w:val="00DC40DC"/>
    <w:pPr>
      <w:numPr>
        <w:numId w:val="2"/>
      </w:numPr>
      <w:spacing w:before="120" w:after="120"/>
      <w:ind w:left="357" w:hanging="357"/>
    </w:pPr>
    <w:rPr>
      <w:rFonts w:eastAsia="Arial Unicode MS" w:cs="Times New Roman"/>
      <w:szCs w:val="22"/>
      <w:bdr w:val="nil"/>
    </w:rPr>
  </w:style>
  <w:style w:type="paragraph" w:customStyle="1" w:styleId="TableNumbered1">
    <w:name w:val="Table Numbered 1"/>
    <w:basedOn w:val="ListParagraph"/>
    <w:link w:val="TableNumbered1Char"/>
    <w:qFormat/>
    <w:rsid w:val="00DC40DC"/>
    <w:pPr>
      <w:numPr>
        <w:numId w:val="3"/>
      </w:numPr>
      <w:spacing w:before="120" w:after="120"/>
      <w:ind w:left="357" w:hanging="357"/>
      <w:contextualSpacing w:val="0"/>
    </w:pPr>
    <w:rPr>
      <w:rFonts w:eastAsia="Arial Unicode MS" w:cs="Times New Roman"/>
      <w:szCs w:val="22"/>
      <w:bdr w:val="nil"/>
    </w:rPr>
  </w:style>
  <w:style w:type="character" w:customStyle="1" w:styleId="BulletChar">
    <w:name w:val="Bullet Char"/>
    <w:basedOn w:val="DefaultParagraphFont"/>
    <w:link w:val="Bullet"/>
    <w:rsid w:val="00E66FE8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character" w:customStyle="1" w:styleId="TableBullet1Char">
    <w:name w:val="Table Bullet 1 Char"/>
    <w:basedOn w:val="BulletChar"/>
    <w:link w:val="TableBullet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22E80"/>
    <w:rPr>
      <w:rFonts w:ascii="Helvetica Neue" w:hAnsi="Helvetica Neue"/>
      <w:color w:val="3F3F3F" w:themeColor="text1"/>
      <w:sz w:val="22"/>
    </w:rPr>
  </w:style>
  <w:style w:type="character" w:customStyle="1" w:styleId="TableNumbered1Char">
    <w:name w:val="Table Numbered 1 Char"/>
    <w:basedOn w:val="ListParagraphChar"/>
    <w:link w:val="TableNumbered1"/>
    <w:rsid w:val="00DC40DC"/>
    <w:rPr>
      <w:rFonts w:ascii="Helvetica Neue" w:eastAsia="Arial Unicode MS" w:hAnsi="Helvetica Neue" w:cs="Times New Roman"/>
      <w:color w:val="3F3F3F" w:themeColor="text1"/>
      <w:sz w:val="22"/>
      <w:szCs w:val="22"/>
      <w:bdr w:val="nil"/>
      <w:lang w:val="en-US"/>
    </w:rPr>
  </w:style>
  <w:style w:type="character" w:customStyle="1" w:styleId="Numbered1Char">
    <w:name w:val="Numbered 1 Char"/>
    <w:basedOn w:val="DefaultParagraphFont"/>
    <w:link w:val="Numbered1"/>
    <w:rsid w:val="00D45B8B"/>
    <w:rPr>
      <w:rFonts w:ascii="Helvetica Neue" w:eastAsia="Times New Roman" w:hAnsi="Helvetica Neue" w:cs="Arial"/>
      <w:color w:val="3F3F3F" w:themeColor="text1"/>
      <w:sz w:val="22"/>
      <w:szCs w:val="20"/>
      <w:lang w:val="en-GB" w:eastAsia="ja-JP"/>
    </w:rPr>
  </w:style>
  <w:style w:type="paragraph" w:styleId="ListNumber">
    <w:name w:val="List Number"/>
    <w:basedOn w:val="Normal"/>
    <w:uiPriority w:val="99"/>
    <w:semiHidden/>
    <w:unhideWhenUsed/>
    <w:rsid w:val="00773C6F"/>
    <w:pPr>
      <w:numPr>
        <w:numId w:val="8"/>
      </w:numPr>
      <w:contextualSpacing/>
    </w:pPr>
  </w:style>
  <w:style w:type="character" w:customStyle="1" w:styleId="FootnoteSuperscript">
    <w:name w:val="Footnote Superscript"/>
    <w:basedOn w:val="FootnoteReference"/>
    <w:uiPriority w:val="1"/>
    <w:qFormat/>
    <w:rsid w:val="00A66F63"/>
    <w:rPr>
      <w:color w:val="F15830"/>
      <w:vertAlign w:val="superscript"/>
    </w:rPr>
  </w:style>
  <w:style w:type="paragraph" w:customStyle="1" w:styleId="Footnote1">
    <w:name w:val="Footnote 1"/>
    <w:basedOn w:val="Normal"/>
    <w:qFormat/>
    <w:rsid w:val="00FD7B6D"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1424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424E7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424E7"/>
    <w:rPr>
      <w:color w:val="0000B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6A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A6C"/>
    <w:rPr>
      <w:rFonts w:ascii="Helvetica Neue" w:hAnsi="Helvetica Neue"/>
      <w:color w:val="3F3F3F" w:themeColor="text1"/>
      <w:sz w:val="22"/>
      <w:lang w:val="en-GB"/>
    </w:rPr>
  </w:style>
  <w:style w:type="paragraph" w:customStyle="1" w:styleId="DocumentHeader2">
    <w:name w:val="Document Header 2"/>
    <w:basedOn w:val="Normal"/>
    <w:qFormat/>
    <w:rsid w:val="00FD7B6D"/>
    <w:rPr>
      <w:rFonts w:ascii="Iowan Old Style" w:eastAsiaTheme="majorEastAsia" w:hAnsi="Iowan Old Style" w:cstheme="majorBidi"/>
      <w:b/>
      <w:color w:val="E04307" w:themeColor="accent1"/>
      <w:sz w:val="28"/>
      <w:szCs w:val="28"/>
    </w:rPr>
  </w:style>
  <w:style w:type="paragraph" w:customStyle="1" w:styleId="DocumentTitle1">
    <w:name w:val="Document Title 1"/>
    <w:basedOn w:val="Normal"/>
    <w:qFormat/>
    <w:rsid w:val="00FD7B6D"/>
    <w:rPr>
      <w:rFonts w:ascii="Iowan Old Style" w:eastAsiaTheme="majorEastAsia" w:hAnsi="Iowan Old Style" w:cstheme="majorBidi"/>
      <w:b/>
      <w:sz w:val="44"/>
    </w:rPr>
  </w:style>
  <w:style w:type="paragraph" w:customStyle="1" w:styleId="WasafiriNewHeader1A">
    <w:name w:val="WasafiriNew Header 1A"/>
    <w:basedOn w:val="Normal"/>
    <w:qFormat/>
    <w:rsid w:val="00F25F15"/>
    <w:pPr>
      <w:pBdr>
        <w:bottom w:val="single" w:sz="4" w:space="1" w:color="9E9E9E" w:themeColor="text1" w:themeTint="80"/>
      </w:pBdr>
      <w:spacing w:line="240" w:lineRule="atLeast"/>
    </w:pPr>
    <w:rPr>
      <w:rFonts w:ascii="Arial" w:eastAsiaTheme="minorEastAsia" w:hAnsi="Arial" w:cs="Arial"/>
      <w:caps/>
      <w:color w:val="FF6600"/>
      <w:sz w:val="24"/>
      <w:lang w:eastAsia="ja-JP"/>
    </w:rPr>
  </w:style>
  <w:style w:type="paragraph" w:customStyle="1" w:styleId="WasafiriNewHeader1B">
    <w:name w:val="WasafiriNew Header 1B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9E9E9E" w:themeColor="text1" w:themeTint="80"/>
      <w:sz w:val="36"/>
      <w:szCs w:val="36"/>
      <w:lang w:eastAsia="ja-JP"/>
    </w:rPr>
  </w:style>
  <w:style w:type="paragraph" w:customStyle="1" w:styleId="WasafiriNewContentText">
    <w:name w:val="WasafiriNew Content Text"/>
    <w:basedOn w:val="Normal"/>
    <w:qFormat/>
    <w:rsid w:val="00F25F15"/>
    <w:pPr>
      <w:jc w:val="both"/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Header3">
    <w:name w:val="WasafiriNew Header 3"/>
    <w:basedOn w:val="Normal"/>
    <w:qFormat/>
    <w:rsid w:val="00F25F15"/>
    <w:pPr>
      <w:spacing w:line="240" w:lineRule="atLeast"/>
    </w:pPr>
    <w:rPr>
      <w:rFonts w:ascii="Arial" w:eastAsiaTheme="minorEastAsia" w:hAnsi="Arial" w:cs="Arial"/>
      <w:b/>
      <w:color w:val="auto"/>
      <w:sz w:val="20"/>
      <w:szCs w:val="20"/>
      <w:lang w:eastAsia="ja-JP"/>
    </w:rPr>
  </w:style>
  <w:style w:type="paragraph" w:customStyle="1" w:styleId="WasafiriNewBullet2">
    <w:name w:val="WasafiriNew Bullet 2"/>
    <w:basedOn w:val="Normal"/>
    <w:rsid w:val="00F25F15"/>
    <w:pPr>
      <w:numPr>
        <w:numId w:val="12"/>
      </w:numPr>
    </w:pPr>
    <w:rPr>
      <w:rFonts w:ascii="Arial" w:eastAsiaTheme="minorEastAsia" w:hAnsi="Arial" w:cs="Times New Roman"/>
      <w:color w:val="auto"/>
      <w:sz w:val="20"/>
      <w:szCs w:val="20"/>
      <w:lang w:eastAsia="ja-JP"/>
    </w:rPr>
  </w:style>
  <w:style w:type="paragraph" w:customStyle="1" w:styleId="WasafiriNewNumberedText1">
    <w:name w:val="WasafiriNew Numbered Text 1"/>
    <w:basedOn w:val="ListParagraph"/>
    <w:qFormat/>
    <w:rsid w:val="00F25F15"/>
    <w:pPr>
      <w:numPr>
        <w:numId w:val="11"/>
      </w:numPr>
      <w:spacing w:line="240" w:lineRule="atLeast"/>
    </w:pPr>
    <w:rPr>
      <w:rFonts w:ascii="Arial" w:eastAsiaTheme="minorEastAsia" w:hAnsi="Arial" w:cs="Arial"/>
      <w:color w:val="auto"/>
      <w:sz w:val="20"/>
      <w:szCs w:val="20"/>
      <w:lang w:eastAsia="ja-JP"/>
    </w:rPr>
  </w:style>
  <w:style w:type="paragraph" w:customStyle="1" w:styleId="WasafiriNewSideText-Bullet">
    <w:name w:val="WasafiriNew Side Text - Bullet"/>
    <w:basedOn w:val="Normal"/>
    <w:qFormat/>
    <w:rsid w:val="00F25F15"/>
    <w:pPr>
      <w:numPr>
        <w:numId w:val="10"/>
      </w:numPr>
    </w:pPr>
    <w:rPr>
      <w:rFonts w:ascii="Arial" w:eastAsiaTheme="minorEastAsia" w:hAnsi="Arial" w:cs="Arial"/>
      <w:color w:val="9E9E9E" w:themeColor="text1" w:themeTint="80"/>
      <w:sz w:val="18"/>
      <w:szCs w:val="18"/>
      <w:lang w:eastAsia="ja-JP"/>
    </w:rPr>
  </w:style>
  <w:style w:type="paragraph" w:customStyle="1" w:styleId="WasafiriContentsheader">
    <w:name w:val="Wasafiri Contents header"/>
    <w:basedOn w:val="WasafiriNewHeader3"/>
    <w:qFormat/>
    <w:rsid w:val="00F25F15"/>
    <w:pPr>
      <w:jc w:val="both"/>
    </w:pPr>
    <w:rPr>
      <w:color w:val="9E9E9E" w:themeColor="text1" w:themeTint="80"/>
    </w:rPr>
  </w:style>
  <w:style w:type="paragraph" w:customStyle="1" w:styleId="WasafiriNewBullet1">
    <w:name w:val="WasafiriNew Bullet 1"/>
    <w:basedOn w:val="ContentText"/>
    <w:qFormat/>
    <w:rsid w:val="00AB4039"/>
    <w:pPr>
      <w:numPr>
        <w:numId w:val="30"/>
      </w:numPr>
    </w:pPr>
  </w:style>
  <w:style w:type="paragraph" w:customStyle="1" w:styleId="WasaArrowList">
    <w:name w:val="Wasa Arrow List"/>
    <w:basedOn w:val="Normal"/>
    <w:qFormat/>
    <w:rsid w:val="00F25F15"/>
    <w:pPr>
      <w:framePr w:hSpace="180" w:wrap="around" w:vAnchor="text" w:hAnchor="page" w:x="2350" w:y="53"/>
      <w:numPr>
        <w:numId w:val="17"/>
      </w:numPr>
      <w:spacing w:line="240" w:lineRule="atLeast"/>
      <w:contextualSpacing/>
      <w:jc w:val="both"/>
    </w:pPr>
    <w:rPr>
      <w:rFonts w:ascii="Arial" w:eastAsia="Times New Roman" w:hAnsi="Arial" w:cs="Arial"/>
      <w:color w:val="auto"/>
      <w:sz w:val="20"/>
      <w:szCs w:val="20"/>
      <w:lang w:eastAsia="ja-JP"/>
    </w:rPr>
  </w:style>
  <w:style w:type="paragraph" w:customStyle="1" w:styleId="WasafiriBullet2">
    <w:name w:val="Wasafiri Bullet 2"/>
    <w:basedOn w:val="WasafiriNewBullet1"/>
    <w:qFormat/>
    <w:rsid w:val="00EE579E"/>
    <w:pPr>
      <w:numPr>
        <w:ilvl w:val="1"/>
        <w:numId w:val="3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B42177"/>
    <w:rPr>
      <w:color w:val="5F006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29C5"/>
    <w:rPr>
      <w:rFonts w:ascii="Helvetica Neue" w:hAnsi="Helvetica Neue"/>
      <w:b/>
      <w:bCs/>
      <w:color w:val="3F3F3F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29C5"/>
    <w:rPr>
      <w:rFonts w:ascii="Helvetica Neue" w:hAnsi="Helvetica Neue"/>
      <w:b/>
      <w:bCs/>
      <w:color w:val="3F3F3F" w:themeColor="text1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asafirihub.com/systemcraft/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hyperlink" Target="https://www.wasafirihub.com/our-experiences-with-self-organising-principles/" TargetMode="External"/><Relationship Id="rId17" Type="http://schemas.openxmlformats.org/officeDocument/2006/relationships/image" Target="media/image3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portunities@wasafirihub.com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wasafirihub.com/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amish2015/Dropbox%20(Wasafiri%20Consulting)/Wasafiri%20Consulting%20Team%20Folder/Infrastructure/Templates%20&amp;%20Stationary/Stationary%20Templates/Word%20Templates/Wasafiri%20Document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3F3F3F"/>
      </a:dk1>
      <a:lt1>
        <a:srgbClr val="FFFFFF"/>
      </a:lt1>
      <a:dk2>
        <a:srgbClr val="000000"/>
      </a:dk2>
      <a:lt2>
        <a:srgbClr val="EEECE1"/>
      </a:lt2>
      <a:accent1>
        <a:srgbClr val="E04307"/>
      </a:accent1>
      <a:accent2>
        <a:srgbClr val="EDAE21"/>
      </a:accent2>
      <a:accent3>
        <a:srgbClr val="013C52"/>
      </a:accent3>
      <a:accent4>
        <a:srgbClr val="D9D9D9"/>
      </a:accent4>
      <a:accent5>
        <a:srgbClr val="73CBDB"/>
      </a:accent5>
      <a:accent6>
        <a:srgbClr val="FECA9A"/>
      </a:accent6>
      <a:hlink>
        <a:srgbClr val="0000BF"/>
      </a:hlink>
      <a:folHlink>
        <a:srgbClr val="5F006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BA8237E1502F4FBF6A0CC9F25D16E0" ma:contentTypeVersion="13" ma:contentTypeDescription="Create a new document." ma:contentTypeScope="" ma:versionID="ab5d512ea86ded99186767f9e9ded744">
  <xsd:schema xmlns:xsd="http://www.w3.org/2001/XMLSchema" xmlns:xs="http://www.w3.org/2001/XMLSchema" xmlns:p="http://schemas.microsoft.com/office/2006/metadata/properties" xmlns:ns2="cc5f33d2-0e24-4ea2-b392-def7c19d0a1f" xmlns:ns3="a811492a-6830-4178-84f9-906015a48fcd" targetNamespace="http://schemas.microsoft.com/office/2006/metadata/properties" ma:root="true" ma:fieldsID="0dbd909925bb12f5da4734829da7525a" ns2:_="" ns3:_="">
    <xsd:import namespace="cc5f33d2-0e24-4ea2-b392-def7c19d0a1f"/>
    <xsd:import namespace="a811492a-6830-4178-84f9-906015a48f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f33d2-0e24-4ea2-b392-def7c19d0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1492a-6830-4178-84f9-906015a48fc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71DD7-6C06-47A0-82B2-A661B28348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A68550-9A38-42B6-AFBB-6E9EEB63B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f33d2-0e24-4ea2-b392-def7c19d0a1f"/>
    <ds:schemaRef ds:uri="a811492a-6830-4178-84f9-906015a48f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36508C-9D74-4540-840C-5007FC86E7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AEB6C2-46CE-BB4C-B83A-DE4F54262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Wasafiri Document Template - FINAL.dotx</Template>
  <TotalTime>79</TotalTime>
  <Pages>4</Pages>
  <Words>797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Hamish Wilson</dc:creator>
  <cp:keywords/>
  <dc:description/>
  <cp:lastModifiedBy>Hamish Wilson</cp:lastModifiedBy>
  <cp:revision>55</cp:revision>
  <cp:lastPrinted>2019-02-06T12:29:00Z</cp:lastPrinted>
  <dcterms:created xsi:type="dcterms:W3CDTF">2021-07-19T18:30:00Z</dcterms:created>
  <dcterms:modified xsi:type="dcterms:W3CDTF">2021-08-05T07:26:00Z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0x010100A6BA8237E1502F4FBF6A0CC9F25D16E0</vt:lpwstr>
  </property>
  <property fmtid="{D5CDD505-2E9C-101B-9397-08002B2CF9AE}" pid="3" name="Order">
    <vt:r8>22100</vt:r8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</Properties>
</file>